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6D3942" w:rsidRDefault="006D3942">
          <w:pPr>
            <w:rPr>
              <w:kern w:val="28"/>
            </w:rPr>
          </w:pPr>
        </w:p>
        <w:p w:rsidR="006D3942" w:rsidRDefault="000C16E5">
          <w:pPr>
            <w:spacing w:line="276" w:lineRule="auto"/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>
            <w:rPr>
              <w:noProof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0DFD4B45" wp14:editId="493D43D9">
                    <wp:simplePos x="0" y="0"/>
                    <wp:positionH relativeFrom="margin">
                      <wp:posOffset>0</wp:posOffset>
                    </wp:positionH>
                    <wp:positionV relativeFrom="margin">
                      <wp:posOffset>7924801</wp:posOffset>
                    </wp:positionV>
                    <wp:extent cx="5814695" cy="1464310"/>
                    <wp:effectExtent l="0" t="0" r="0" b="2540"/>
                    <wp:wrapNone/>
                    <wp:docPr id="16" name="Text Box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14695" cy="1464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0E2D" w:rsidRDefault="00B20E2D">
                                <w:pPr>
                                  <w:rPr>
                                    <w:rFonts w:ascii="Yoon 윤고딕 530_TT" w:eastAsia="Yoon 윤고딕 530_TT" w:hAnsi="바탕체" w:cs="바탕체"/>
                                    <w:sz w:val="21"/>
                                    <w:szCs w:val="21"/>
                                    <w:lang w:eastAsia="ko-KR"/>
                                  </w:rPr>
                                </w:pPr>
                                <w:r w:rsidRPr="004929B1">
                                  <w:rPr>
                                    <w:rFonts w:ascii="Yoon 윤고딕 530_TT" w:eastAsia="Yoon 윤고딕 530_TT" w:hAnsi="바탕체" w:cs="바탕체" w:hint="eastAsia"/>
                                    <w:sz w:val="21"/>
                                    <w:szCs w:val="21"/>
                                    <w:lang w:eastAsia="ko-KR"/>
                                  </w:rPr>
                                  <w:t>Project Broom은 대관이 가능한 갤러리로 fine art, design, architecture등 예술 문화의 주체들을 발굴하고 함께 소통하며 독창적인 발상과 시도를 자유롭게 펼치는 장소입니다. 아트필 졸업생에게는 작가로서 성장할 수 있는 초석으로 초대전을 열 수 있는 소중한 공간입니다.</w:t>
                                </w:r>
                              </w:p>
                              <w:p w:rsidR="00B20E2D" w:rsidRDefault="00B20E2D">
                                <w:pPr>
                                  <w:rPr>
                                    <w:rFonts w:ascii="Yoon 윤고딕 530_TT" w:eastAsia="Yoon 윤고딕 530_TT" w:hAnsi="바탕체" w:cs="바탕체"/>
                                    <w:sz w:val="21"/>
                                    <w:szCs w:val="21"/>
                                    <w:lang w:eastAsia="ko-KR"/>
                                  </w:rPr>
                                </w:pPr>
                                <w:r w:rsidRPr="000C16E5">
                                  <w:rPr>
                                    <w:rFonts w:ascii="Yoon 윤고딕 530_TT" w:eastAsia="Yoon 윤고딕 530_TT" w:hAnsi="바탕체" w:cs="바탕체"/>
                                    <w:b/>
                                    <w:sz w:val="21"/>
                                    <w:szCs w:val="21"/>
                                    <w:lang w:eastAsia="ko-KR"/>
                                  </w:rPr>
                                  <w:t>Exhibition Proposal by</w:t>
                                </w:r>
                                <w:r>
                                  <w:rPr>
                                    <w:rFonts w:ascii="Yoon 윤고딕 530_TT" w:eastAsia="Yoon 윤고딕 530_TT" w:hAnsi="바탕체" w:cs="바탕체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  <w:p w:rsidR="00B20E2D" w:rsidRPr="000C16E5" w:rsidRDefault="00B20E2D">
                                <w:pPr>
                                  <w:rPr>
                                    <w:rFonts w:ascii="Yoon 윤고딕 530_TT" w:eastAsia="Yoon 윤고딕 530_TT" w:hAnsi="바탕체" w:cs="바탕체"/>
                                    <w:sz w:val="21"/>
                                    <w:szCs w:val="21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="Yoon 윤고딕 530_TT" w:eastAsia="Yoon 윤고딕 530_TT" w:hAnsi="바탕체" w:cs="바탕체"/>
                                    <w:sz w:val="21"/>
                                    <w:szCs w:val="21"/>
                                    <w:lang w:eastAsia="ko-KR"/>
                                  </w:rPr>
                                  <w:t>_____________________________________________________________________________________________</w:t>
                                </w:r>
                              </w:p>
                              <w:p w:rsidR="00B20E2D" w:rsidRPr="004929B1" w:rsidRDefault="00B20E2D">
                                <w:pPr>
                                  <w:rPr>
                                    <w:rFonts w:ascii="Yoon 윤고딕 530_TT" w:eastAsia="Yoon 윤고딕 530_TT" w:hAnsi="바탕체" w:cs="바탕체"/>
                                    <w:sz w:val="21"/>
                                    <w:szCs w:val="21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FD4B4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6" type="#_x0000_t202" style="position:absolute;margin-left:0;margin-top:624pt;width:457.85pt;height:115.3pt;z-index:251668480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AJtwIAALw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" filled="f" stroked="f">
                    <v:textbox>
                      <w:txbxContent>
                        <w:p w:rsidR="00B20E2D" w:rsidRDefault="00B20E2D">
                          <w:pPr>
                            <w:rPr>
                              <w:rFonts w:ascii="Yoon 윤고딕 530_TT" w:eastAsia="Yoon 윤고딕 530_TT" w:hAnsi="바탕체" w:cs="바탕체"/>
                              <w:sz w:val="21"/>
                              <w:szCs w:val="21"/>
                              <w:lang w:eastAsia="ko-KR"/>
                            </w:rPr>
                          </w:pPr>
                          <w:r w:rsidRPr="004929B1">
                            <w:rPr>
                              <w:rFonts w:ascii="Yoon 윤고딕 530_TT" w:eastAsia="Yoon 윤고딕 530_TT" w:hAnsi="바탕체" w:cs="바탕체" w:hint="eastAsia"/>
                              <w:sz w:val="21"/>
                              <w:szCs w:val="21"/>
                              <w:lang w:eastAsia="ko-KR"/>
                            </w:rPr>
                            <w:t>Project Broom은 대관이 가능한 갤러리로 fine art, design, architecture등 예술 문화의 주체들을 발굴하고 함께 소통하며 독창적인 발상과 시도를 자유롭게 펼치는 장소입니다. 아트필 졸업생에게는 작가로서 성장할 수 있는 초석으로 초대전을 열 수 있는 소중한 공간입니다.</w:t>
                          </w:r>
                        </w:p>
                        <w:p w:rsidR="00B20E2D" w:rsidRDefault="00B20E2D">
                          <w:pPr>
                            <w:rPr>
                              <w:rFonts w:ascii="Yoon 윤고딕 530_TT" w:eastAsia="Yoon 윤고딕 530_TT" w:hAnsi="바탕체" w:cs="바탕체"/>
                              <w:sz w:val="21"/>
                              <w:szCs w:val="21"/>
                              <w:lang w:eastAsia="ko-KR"/>
                            </w:rPr>
                          </w:pPr>
                          <w:r w:rsidRPr="000C16E5">
                            <w:rPr>
                              <w:rFonts w:ascii="Yoon 윤고딕 530_TT" w:eastAsia="Yoon 윤고딕 530_TT" w:hAnsi="바탕체" w:cs="바탕체"/>
                              <w:b/>
                              <w:sz w:val="21"/>
                              <w:szCs w:val="21"/>
                              <w:lang w:eastAsia="ko-KR"/>
                            </w:rPr>
                            <w:t>Exhibition Proposal by</w:t>
                          </w:r>
                          <w:r>
                            <w:rPr>
                              <w:rFonts w:ascii="Yoon 윤고딕 530_TT" w:eastAsia="Yoon 윤고딕 530_TT" w:hAnsi="바탕체" w:cs="바탕체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</w:p>
                        <w:p w:rsidR="00B20E2D" w:rsidRPr="000C16E5" w:rsidRDefault="00B20E2D">
                          <w:pPr>
                            <w:rPr>
                              <w:rFonts w:ascii="Yoon 윤고딕 530_TT" w:eastAsia="Yoon 윤고딕 530_TT" w:hAnsi="바탕체" w:cs="바탕체"/>
                              <w:sz w:val="21"/>
                              <w:szCs w:val="21"/>
                              <w:lang w:eastAsia="ko-KR"/>
                            </w:rPr>
                          </w:pPr>
                          <w:r>
                            <w:rPr>
                              <w:rFonts w:ascii="Yoon 윤고딕 530_TT" w:eastAsia="Yoon 윤고딕 530_TT" w:hAnsi="바탕체" w:cs="바탕체"/>
                              <w:sz w:val="21"/>
                              <w:szCs w:val="21"/>
                              <w:lang w:eastAsia="ko-KR"/>
                            </w:rPr>
                            <w:t>_____________________________________________________________________________________________</w:t>
                          </w:r>
                        </w:p>
                        <w:p w:rsidR="00B20E2D" w:rsidRPr="004929B1" w:rsidRDefault="00B20E2D">
                          <w:pPr>
                            <w:rPr>
                              <w:rFonts w:ascii="Yoon 윤고딕 530_TT" w:eastAsia="Yoon 윤고딕 530_TT" w:hAnsi="바탕체" w:cs="바탕체"/>
                              <w:sz w:val="21"/>
                              <w:szCs w:val="21"/>
                              <w:lang w:eastAsia="ko-KR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96E89">
            <w:rPr>
              <w:noProof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55380685" wp14:editId="615EF6D4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8142605</wp:posOffset>
                        </wp:positionV>
                      </mc:Fallback>
                    </mc:AlternateContent>
                    <wp:extent cx="6061075" cy="566420"/>
                    <wp:effectExtent l="0" t="0" r="0" b="508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61075" cy="566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0E2D" w:rsidRPr="004929B1" w:rsidRDefault="00B20E2D">
                                <w:pPr>
                                  <w:pStyle w:val="a5"/>
                                  <w:rPr>
                                    <w:rFonts w:ascii="Yoon 윤고딕 550_TT" w:eastAsia="Yoon 윤고딕 550_TT" w:hAnsi="바탕체" w:cs="바탕체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="Yoon 윤고딕 550_TT" w:eastAsia="Yoon 윤고딕 550_TT" w:hAnsi="바탕체" w:cs="바탕체" w:hint="eastAsia"/>
                                    <w:lang w:eastAsia="ko-KR"/>
                                  </w:rPr>
                                  <w:t xml:space="preserve">2016 </w:t>
                                </w:r>
                                <w:r w:rsidRPr="004929B1">
                                  <w:rPr>
                                    <w:rFonts w:ascii="Yoon 윤고딕 550_TT" w:eastAsia="Yoon 윤고딕 550_TT" w:hAnsi="바탕체" w:cs="바탕체" w:hint="eastAsia"/>
                                    <w:lang w:eastAsia="ko-KR"/>
                                  </w:rPr>
                                  <w:t xml:space="preserve">프로젝트 부름 </w:t>
                                </w:r>
                                <w:r>
                                  <w:rPr>
                                    <w:rFonts w:ascii="Yoon 윤고딕 550_TT" w:eastAsia="Yoon 윤고딕 550_TT" w:hAnsi="바탕체" w:cs="바탕체" w:hint="eastAsia"/>
                                    <w:lang w:eastAsia="ko-KR"/>
                                  </w:rPr>
                                  <w:t>summer</w:t>
                                </w:r>
                                <w:r w:rsidRPr="004929B1">
                                  <w:rPr>
                                    <w:rFonts w:ascii="Yoon 윤고딕 550_TT" w:eastAsia="Yoon 윤고딕 550_TT" w:hAnsi="바탕체" w:cs="바탕체" w:hint="eastAsia"/>
                                    <w:lang w:eastAsia="ko-KR"/>
                                  </w:rPr>
                                  <w:t xml:space="preserve"> 전시 공모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98000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380685" id="Text Box 11" o:spid="_x0000_s1027" type="#_x0000_t202" style="position:absolute;margin-left:0;margin-top:0;width:477.25pt;height:44.6pt;z-index:251674624;visibility:visible;mso-wrap-style:square;mso-width-percent:980;mso-height-percent:0;mso-top-percent:800;mso-wrap-distance-left:9pt;mso-wrap-distance-top:0;mso-wrap-distance-right:9pt;mso-wrap-distance-bottom:0;mso-position-horizontal:left;mso-position-horizontal-relative:margin;mso-position-vertical-relative:margin;mso-width-percent:980;mso-height-percent:0;mso-top-percent:8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qkugIAAME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" filled="f" stroked="f">
                    <v:textbox>
                      <w:txbxContent>
                        <w:p w:rsidR="00B20E2D" w:rsidRPr="004929B1" w:rsidRDefault="00B20E2D">
                          <w:pPr>
                            <w:pStyle w:val="a5"/>
                            <w:rPr>
                              <w:rFonts w:ascii="Yoon 윤고딕 550_TT" w:eastAsia="Yoon 윤고딕 550_TT" w:hAnsi="바탕체" w:cs="바탕체"/>
                              <w:lang w:eastAsia="ko-KR"/>
                            </w:rPr>
                          </w:pPr>
                          <w:r>
                            <w:rPr>
                              <w:rFonts w:ascii="Yoon 윤고딕 550_TT" w:eastAsia="Yoon 윤고딕 550_TT" w:hAnsi="바탕체" w:cs="바탕체" w:hint="eastAsia"/>
                              <w:lang w:eastAsia="ko-KR"/>
                            </w:rPr>
                            <w:t xml:space="preserve">2016 </w:t>
                          </w:r>
                          <w:r w:rsidRPr="004929B1">
                            <w:rPr>
                              <w:rFonts w:ascii="Yoon 윤고딕 550_TT" w:eastAsia="Yoon 윤고딕 550_TT" w:hAnsi="바탕체" w:cs="바탕체" w:hint="eastAsia"/>
                              <w:lang w:eastAsia="ko-KR"/>
                            </w:rPr>
                            <w:t xml:space="preserve">프로젝트 부름 </w:t>
                          </w:r>
                          <w:r>
                            <w:rPr>
                              <w:rFonts w:ascii="Yoon 윤고딕 550_TT" w:eastAsia="Yoon 윤고딕 550_TT" w:hAnsi="바탕체" w:cs="바탕체" w:hint="eastAsia"/>
                              <w:lang w:eastAsia="ko-KR"/>
                            </w:rPr>
                            <w:t>summer</w:t>
                          </w:r>
                          <w:r w:rsidRPr="004929B1">
                            <w:rPr>
                              <w:rFonts w:ascii="Yoon 윤고딕 550_TT" w:eastAsia="Yoon 윤고딕 550_TT" w:hAnsi="바탕체" w:cs="바탕체" w:hint="eastAsia"/>
                              <w:lang w:eastAsia="ko-KR"/>
                            </w:rPr>
                            <w:t xml:space="preserve"> 전시 공모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96E89">
            <w:rPr>
              <w:noProof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13300D0B" wp14:editId="3571134C">
                    <wp:simplePos x="0" y="0"/>
                    <mc:AlternateContent>
                      <mc:Choice Requires="wp14">
                        <wp:positionH relativeFrom="margin">
                          <wp14:pctPosHOffset>-3500</wp14:pctPosHOffset>
                        </wp:positionH>
                      </mc:Choice>
                      <mc:Fallback>
                        <wp:positionH relativeFrom="page">
                          <wp:posOffset>469265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453390</wp:posOffset>
                        </wp:positionV>
                      </mc:Fallback>
                    </mc:AlternateContent>
                    <wp:extent cx="6494780" cy="6757670"/>
                    <wp:effectExtent l="0" t="0" r="0" b="508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94780" cy="675767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0E2D" w:rsidRDefault="00B20E2D">
                                <w:pPr>
                                  <w:pStyle w:val="af3"/>
                                  <w:tabs>
                                    <w:tab w:val="left" w:pos="6765"/>
                                  </w:tabs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eastAsia="ko-KR"/>
                                  </w:rPr>
                                  <w:drawing>
                                    <wp:inline distT="0" distB="0" distL="0" distR="0" wp14:anchorId="447AB71C" wp14:editId="32CF8E6E">
                                      <wp:extent cx="11751553" cy="6753225"/>
                                      <wp:effectExtent l="0" t="0" r="0" b="0"/>
                                      <wp:docPr id="13" name="그림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invisiblefortressnewspaper4.jpg"/>
                                              <pic:cNvPicPr/>
                                            </pic:nvPicPr>
                                            <pic:blipFill rotWithShape="1"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2983" t="7" r="-12983" b="-7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761416" cy="67588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105000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shape w14:anchorId="13300D0B" id="Text Box 2" o:spid="_x0000_s1028" type="#_x0000_t202" style="position:absolute;margin-left:0;margin-top:0;width:511.4pt;height:532.1pt;z-index:251673600;visibility:visible;mso-wrap-style:square;mso-width-percent:1050;mso-height-percent:725;mso-left-percent:-35;mso-top-percent:-25;mso-wrap-distance-left:9pt;mso-wrap-distance-top:0;mso-wrap-distance-right:9pt;mso-wrap-distance-bottom:0;mso-position-horizontal-relative:margin;mso-position-vertical-relative:margin;mso-width-percent:1050;mso-height-percent:725;mso-left-percent:-35;mso-top-percent:-25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" stroked="f" strokeweight=".5pt">
                    <v:fill r:id="rId11" o:title="" recolor="t" rotate="t" type="frame"/>
                    <v:textbox inset="0,0,0,0">
                      <w:txbxContent>
                        <w:p w:rsidR="00B20E2D" w:rsidRDefault="00B20E2D">
                          <w:pPr>
                            <w:pStyle w:val="af3"/>
                            <w:tabs>
                              <w:tab w:val="left" w:pos="6765"/>
                            </w:tabs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eastAsia="ko-KR"/>
                            </w:rPr>
                            <w:drawing>
                              <wp:inline distT="0" distB="0" distL="0" distR="0" wp14:anchorId="447AB71C" wp14:editId="32CF8E6E">
                                <wp:extent cx="11751553" cy="6753225"/>
                                <wp:effectExtent l="0" t="0" r="0" b="0"/>
                                <wp:docPr id="13" name="그림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nvisiblefortressnewspaper4.jpg"/>
                                        <pic:cNvPicPr/>
                                      </pic:nvPicPr>
                                      <pic:blipFill rotWithShape="1"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983" t="7" r="-12983" b="-7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1761416" cy="67588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96E89">
            <w:rPr>
              <w:noProof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DFE1C35" wp14:editId="288CEFAD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7210425</wp:posOffset>
                        </wp:positionV>
                      </mc:Fallback>
                    </mc:AlternateContent>
                    <wp:extent cx="5814695" cy="886460"/>
                    <wp:effectExtent l="0" t="0" r="0" b="8890"/>
                    <wp:wrapNone/>
                    <wp:docPr id="5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14695" cy="88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0E2D" w:rsidRPr="004929B1" w:rsidRDefault="00B7460F">
                                <w:pPr>
                                  <w:pStyle w:val="a4"/>
                                  <w:rPr>
                                    <w:rFonts w:ascii="HelveticaNeueLT Std" w:eastAsia="굴림" w:hAnsi="HelveticaNeueLT Std"/>
                                    <w:b/>
                                  </w:rPr>
                                </w:pPr>
                                <w:sdt>
                                  <w:sdtPr>
                                    <w:rPr>
                                      <w:rFonts w:ascii="HelveticaNeueLT Std" w:eastAsia="굴림" w:hAnsi="HelveticaNeueLT Std"/>
                                      <w:b/>
                                    </w:rPr>
                                    <w:alias w:val="부제"/>
                                    <w:tag w:val="Title"/>
                                    <w:id w:val="32424932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20E2D" w:rsidRPr="004929B1">
                                      <w:rPr>
                                        <w:rFonts w:ascii="HelveticaNeueLT Std" w:eastAsia="굴림" w:hAnsi="HelveticaNeueLT Std"/>
                                        <w:b/>
                                      </w:rPr>
                                      <w:t>Project broom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FE1C35" id="Text Box 26" o:spid="_x0000_s1029" type="#_x0000_t202" style="position:absolute;margin-left:0;margin-top:0;width:457.85pt;height:69.8pt;z-index:251669504;visibility:visible;mso-wrap-style:square;mso-width-percent:940;mso-height-percent:0;mso-top-percent:700;mso-wrap-distance-left:9pt;mso-wrap-distance-top:0;mso-wrap-distance-right:9pt;mso-wrap-distance-bottom:0;mso-position-horizontal:left;mso-position-horizontal-relative:margin;mso-position-vertical-relative:margin;mso-width-percent:940;mso-height-percent:0;mso-top-percent:70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phuwIAAME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" filled="f" stroked="f">
                    <v:textbox>
                      <w:txbxContent>
                        <w:p w:rsidR="00B20E2D" w:rsidRPr="004929B1" w:rsidRDefault="00B7460F">
                          <w:pPr>
                            <w:pStyle w:val="a4"/>
                            <w:rPr>
                              <w:rFonts w:ascii="HelveticaNeueLT Std" w:eastAsia="굴림" w:hAnsi="HelveticaNeueLT Std"/>
                              <w:b/>
                            </w:rPr>
                          </w:pPr>
                          <w:sdt>
                            <w:sdtPr>
                              <w:rPr>
                                <w:rFonts w:ascii="HelveticaNeueLT Std" w:eastAsia="굴림" w:hAnsi="HelveticaNeueLT Std"/>
                                <w:b/>
                              </w:rPr>
                              <w:alias w:val="부제"/>
                              <w:tag w:val="Title"/>
                              <w:id w:val="32424932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B20E2D" w:rsidRPr="004929B1">
                                <w:rPr>
                                  <w:rFonts w:ascii="HelveticaNeueLT Std" w:eastAsia="굴림" w:hAnsi="HelveticaNeueLT Std"/>
                                  <w:b/>
                                </w:rPr>
                                <w:t>Project broom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96E89">
            <w:rPr>
              <w:noProof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41D39232" wp14:editId="6C9C538A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6967855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7210425</wp:posOffset>
                        </wp:positionV>
                      </mc:Fallback>
                    </mc:AlternateContent>
                    <wp:extent cx="123825" cy="3029585"/>
                    <wp:effectExtent l="0" t="0" r="9525" b="0"/>
                    <wp:wrapNone/>
                    <wp:docPr id="60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825" cy="302958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w14:anchorId="1D23D51F" id="Rectangle 9" o:spid="_x0000_s1026" style="position:absolute;left:0;text-align:left;margin-left:0;margin-top:0;width:9.75pt;height:238.55pt;z-index:251672576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" fillcolor="#d1282e [3215]" stroked="f">
                    <w10:wrap anchorx="margin" anchory="margin"/>
                  </v:rect>
                </w:pict>
              </mc:Fallback>
            </mc:AlternateContent>
          </w:r>
          <w:r w:rsidR="00E96E89">
            <w:rPr>
              <w:noProof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43DCAFF" wp14:editId="11A167D7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6967855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453390</wp:posOffset>
                        </wp:positionV>
                      </mc:Fallback>
                    </mc:AlternateContent>
                    <wp:extent cx="123825" cy="6757670"/>
                    <wp:effectExtent l="0" t="0" r="9525" b="5080"/>
                    <wp:wrapNone/>
                    <wp:docPr id="63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825" cy="67576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w14:anchorId="4CAFAF09" id="Rectangle 8" o:spid="_x0000_s1026" style="position:absolute;left:0;text-align:left;margin-left:0;margin-top:0;width:9.75pt;height:532.1pt;z-index:251671552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" fillcolor="black [3213]" stroked="f">
                    <w10:wrap anchorx="margin" anchory="margin"/>
                  </v:rect>
                </w:pict>
              </mc:Fallback>
            </mc:AlternateContent>
          </w:r>
          <w:r w:rsidR="00E96E89">
            <w:rPr>
              <w:noProof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7819565A" wp14:editId="7F12C42F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604000" cy="9764395"/>
                    <wp:effectExtent l="0" t="0" r="26035" b="23495"/>
                    <wp:wrapNone/>
                    <wp:docPr id="67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04000" cy="9764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D3DD4DD" id="Rectangle 4" o:spid="_x0000_s1026" style="position:absolute;left:0;text-align:left;margin-left:0;margin-top:0;width:520pt;height:768.85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" filled="f" strokecolor="black [3213]">
                    <w10:wrap anchorx="margin" anchory="margin"/>
                  </v:rect>
                </w:pict>
              </mc:Fallback>
            </mc:AlternateContent>
          </w:r>
          <w:r w:rsidR="001A63C7">
            <w:rPr>
              <w:sz w:val="56"/>
            </w:rPr>
            <w:br w:type="page"/>
          </w:r>
        </w:p>
      </w:sdtContent>
    </w:sdt>
    <w:sdt>
      <w:sdtPr>
        <w:rPr>
          <w:rFonts w:ascii="HelveticaNeueLT Std" w:hAnsi="HelveticaNeueLT Std"/>
          <w:b/>
        </w:rPr>
        <w:id w:val="633372245"/>
        <w:placeholder>
          <w:docPart w:val="060278C77EAF40429D9D66FD6C1D418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6D3942" w:rsidRPr="00D316DD" w:rsidRDefault="00D316DD">
          <w:pPr>
            <w:pStyle w:val="a4"/>
            <w:rPr>
              <w:rFonts w:ascii="HelveticaNeueLT Std" w:hAnsi="HelveticaNeueLT Std"/>
              <w:b/>
              <w:lang w:eastAsia="ko-KR"/>
            </w:rPr>
          </w:pPr>
          <w:r w:rsidRPr="00D316DD">
            <w:rPr>
              <w:rFonts w:ascii="HelveticaNeueLT Std" w:eastAsia="바탕" w:hAnsi="HelveticaNeueLT Std"/>
              <w:b/>
              <w:lang w:eastAsia="ko-KR"/>
            </w:rPr>
            <w:t xml:space="preserve">Project </w:t>
          </w:r>
          <w:r w:rsidR="004929B1" w:rsidRPr="00D316DD">
            <w:rPr>
              <w:rFonts w:ascii="HelveticaNeueLT Std" w:eastAsia="바탕" w:hAnsi="HelveticaNeueLT Std"/>
              <w:b/>
              <w:lang w:eastAsia="ko-KR"/>
            </w:rPr>
            <w:t>broom</w:t>
          </w:r>
        </w:p>
      </w:sdtContent>
    </w:sdt>
    <w:p w:rsidR="006D3942" w:rsidRDefault="00D316DD">
      <w:pPr>
        <w:pStyle w:val="a5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E62D84" wp14:editId="7E6CDB05">
                <wp:simplePos x="0" y="0"/>
                <wp:positionH relativeFrom="column">
                  <wp:posOffset>4742444</wp:posOffset>
                </wp:positionH>
                <wp:positionV relativeFrom="paragraph">
                  <wp:posOffset>-843915</wp:posOffset>
                </wp:positionV>
                <wp:extent cx="1548130" cy="9312275"/>
                <wp:effectExtent l="0" t="0" r="0" b="317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931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E2D" w:rsidRPr="00B07CC7" w:rsidRDefault="00B20E2D" w:rsidP="006965E1">
                            <w:pPr>
                              <w:pStyle w:val="a5"/>
                              <w:spacing w:after="0" w:line="240" w:lineRule="auto"/>
                              <w:rPr>
                                <w:rFonts w:ascii="Yoon 윤고딕 530_TT" w:eastAsia="Yoon 윤고딕 530_TT" w:hAnsi="HelveticaNeueLT Std"/>
                                <w:b/>
                                <w:color w:val="C8C8B1" w:themeColor="background2"/>
                                <w:lang w:eastAsia="ko-KR"/>
                              </w:rPr>
                            </w:pPr>
                            <w:r w:rsidRPr="00B07CC7">
                              <w:rPr>
                                <w:rFonts w:ascii="Yoon 윤고딕 530_TT" w:eastAsia="Yoon 윤고딕 530_TT" w:hAnsi="HelveticaNeueLT Std" w:hint="eastAsia"/>
                                <w:b/>
                                <w:color w:val="C8C8B1" w:themeColor="background2"/>
                              </w:rPr>
                              <w:t>HISTORY</w:t>
                            </w:r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B07CC7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</w:rPr>
                              <w:t>2011 Melting Point</w:t>
                            </w:r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B07CC7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      </w:t>
                            </w:r>
                            <w:r w:rsidRPr="00B07CC7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강상훈, 박경종</w:t>
                            </w:r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B07CC7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2011 Invisible Fortress</w:t>
                            </w:r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B07CC7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Abigail Collins</w:t>
                            </w:r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B07CC7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2012 Artphil Exhibition </w:t>
                            </w:r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B07CC7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공동전시 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2013 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전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환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“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轉煥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”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공동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전시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D47B8C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2013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Game 전시 </w:t>
                            </w:r>
                          </w:p>
                          <w:p w:rsidR="00B20E2D" w:rsidRPr="00D47B8C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아트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필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Senior학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생들</w:t>
                            </w:r>
                          </w:p>
                          <w:p w:rsidR="00B20E2D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D47B8C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2013 한정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수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개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인전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Pr="00D47B8C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한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정수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D47B8C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2013 </w:t>
                            </w:r>
                            <w:proofErr w:type="spellStart"/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그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리운미래</w:t>
                            </w:r>
                            <w:proofErr w:type="spellEnd"/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Pr="00D47B8C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박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경종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D47B8C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2014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Stock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’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s Room</w:t>
                            </w:r>
                          </w:p>
                          <w:p w:rsidR="00B20E2D" w:rsidRPr="00D47B8C" w:rsidRDefault="00B20E2D" w:rsidP="006965E1">
                            <w:pPr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Paul </w:t>
                            </w:r>
                            <w:proofErr w:type="spellStart"/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Kajander</w:t>
                            </w:r>
                            <w:proofErr w:type="spellEnd"/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2014 S.C.G. 1º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원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상철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, 조재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승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, 이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봉규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D47B8C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2014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호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흡곤란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Pr="00D47B8C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SAIC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재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학생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공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동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전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시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D47B8C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2014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점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인가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멍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인가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Pr="00D47B8C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RISD 재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학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생 공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동전시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D47B8C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2014 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과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정과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흔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적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</w:t>
                            </w:r>
                            <w:proofErr w:type="spellStart"/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골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드스미스</w:t>
                            </w:r>
                            <w:proofErr w:type="spellEnd"/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졸</w:t>
                            </w:r>
                            <w:r w:rsidRPr="00D47B8C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업생</w:t>
                            </w:r>
                            <w:r w:rsidRPr="00D47B8C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SE14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2015 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김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순화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드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로잉전</w:t>
                            </w:r>
                            <w:proofErr w:type="spellEnd"/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        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김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순화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5459F2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</w:pPr>
                            <w:r w:rsidRPr="005459F2">
                              <w:rPr>
                                <w:rFonts w:ascii="Yoon 윤고딕 530_TT" w:eastAsia="Yoon 윤고딕 530_TT" w:hint="eastAsia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  <w:t>Artphil homepage |</w:t>
                            </w:r>
                          </w:p>
                          <w:p w:rsidR="00B20E2D" w:rsidRPr="005459F2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 xml:space="preserve">http://www.artphil.com 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5459F2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</w:pPr>
                            <w:r w:rsidRPr="005459F2">
                              <w:rPr>
                                <w:rFonts w:ascii="Yoon 윤고딕 530_TT" w:eastAsia="Yoon 윤고딕 530_TT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  <w:t>Project Broom homepage |</w:t>
                            </w:r>
                            <w:r w:rsidRPr="005459F2">
                              <w:rPr>
                                <w:rFonts w:ascii="Yoon 윤고딕 530_TT" w:eastAsia="Yoon 윤고딕 530_TT" w:hint="eastAsia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5459F2"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http://broom.doth</w:t>
                            </w:r>
                            <w:r w:rsidRPr="005459F2"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ome.co.kr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  <w:p w:rsidR="00B20E2D" w:rsidRPr="005459F2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</w:pPr>
                            <w:r w:rsidRPr="005459F2">
                              <w:rPr>
                                <w:rFonts w:ascii="Yoon 윤고딕 530_TT" w:eastAsia="Yoon 윤고딕 530_TT" w:hint="eastAsia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  <w:t>Follow us on Facebook</w:t>
                            </w:r>
                            <w:r w:rsidRPr="005459F2">
                              <w:rPr>
                                <w:rFonts w:ascii="Yoon 윤고딕 530_TT" w:eastAsia="Yoon 윤고딕 530_TT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  <w:t xml:space="preserve"> | </w:t>
                            </w:r>
                            <w:r w:rsidRPr="005459F2">
                              <w:rPr>
                                <w:rFonts w:ascii="Yoon 윤고딕 530_TT" w:eastAsia="Yoon 윤고딕 530_TT" w:hint="eastAsia"/>
                                <w:b/>
                                <w:color w:val="FFFFFF" w:themeColor="background1"/>
                                <w:sz w:val="18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</w:p>
                          <w:p w:rsidR="00B20E2D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F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acebook</w:t>
                            </w:r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.com</w:t>
                            </w:r>
                            <w:r>
                              <w:rPr>
                                <w:rFonts w:ascii="Yoon 윤고딕 530_TT" w:eastAsia="Yoon 윤고딕 530_TT" w:hint="eastAsia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  <w:t>artphil.korea</w:t>
                            </w:r>
                            <w:proofErr w:type="spellEnd"/>
                          </w:p>
                          <w:p w:rsidR="00B20E2D" w:rsidRPr="00B07CC7" w:rsidRDefault="00B20E2D" w:rsidP="006965E1">
                            <w:pPr>
                              <w:wordWrap w:val="0"/>
                              <w:spacing w:after="0" w:line="240" w:lineRule="auto"/>
                              <w:rPr>
                                <w:rFonts w:ascii="Yoon 윤고딕 530_TT" w:eastAsia="Yoon 윤고딕 530_TT"/>
                                <w:color w:val="FFFFFF" w:themeColor="background1"/>
                                <w:sz w:val="17"/>
                                <w:szCs w:val="17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62D84" id="Text Box 14" o:spid="_x0000_s1030" type="#_x0000_t202" style="position:absolute;margin-left:373.4pt;margin-top:-66.45pt;width:121.9pt;height:73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" filled="f" fillcolor="white [3212]" stroked="f">
                <v:textbox>
                  <w:txbxContent>
                    <w:p w:rsidR="00B20E2D" w:rsidRPr="00B07CC7" w:rsidRDefault="00B20E2D" w:rsidP="006965E1">
                      <w:pPr>
                        <w:pStyle w:val="a5"/>
                        <w:spacing w:after="0" w:line="240" w:lineRule="auto"/>
                        <w:rPr>
                          <w:rFonts w:ascii="Yoon 윤고딕 530_TT" w:eastAsia="Yoon 윤고딕 530_TT" w:hAnsi="HelveticaNeueLT Std"/>
                          <w:b/>
                          <w:color w:val="C8C8B1" w:themeColor="background2"/>
                          <w:lang w:eastAsia="ko-KR"/>
                        </w:rPr>
                      </w:pPr>
                      <w:r w:rsidRPr="00B07CC7">
                        <w:rPr>
                          <w:rFonts w:ascii="Yoon 윤고딕 530_TT" w:eastAsia="Yoon 윤고딕 530_TT" w:hAnsi="HelveticaNeueLT Std" w:hint="eastAsia"/>
                          <w:b/>
                          <w:color w:val="C8C8B1" w:themeColor="background2"/>
                        </w:rPr>
                        <w:t>HISTORY</w:t>
                      </w:r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</w:rPr>
                      </w:pPr>
                      <w:r w:rsidRPr="00B07CC7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</w:rPr>
                        <w:t>2011 Melting Point</w:t>
                      </w:r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B07CC7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</w:rPr>
                        <w:t xml:space="preserve">       </w:t>
                      </w:r>
                      <w:r w:rsidRPr="00B07CC7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강상훈, 박경종</w:t>
                      </w:r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B07CC7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2011 Invisible Fortress</w:t>
                      </w:r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B07CC7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Abigail Collins</w:t>
                      </w:r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B07CC7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2012 Artphil Exhibition </w:t>
                      </w:r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B07CC7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공동전시 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2013 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전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환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“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轉煥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”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공동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전시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D47B8C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2013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Game 전시 </w:t>
                      </w:r>
                    </w:p>
                    <w:p w:rsidR="00B20E2D" w:rsidRPr="00D47B8C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아트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필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Senior학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생들</w:t>
                      </w:r>
                    </w:p>
                    <w:p w:rsidR="00B20E2D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D47B8C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2013 한정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수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개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인전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Pr="00D47B8C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한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정수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D47B8C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2013 </w:t>
                      </w:r>
                      <w:proofErr w:type="spellStart"/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그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리운미래</w:t>
                      </w:r>
                      <w:proofErr w:type="spellEnd"/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Pr="00D47B8C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박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경종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D47B8C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2014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Stock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’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s Room</w:t>
                      </w:r>
                    </w:p>
                    <w:p w:rsidR="00B20E2D" w:rsidRPr="00D47B8C" w:rsidRDefault="00B20E2D" w:rsidP="006965E1">
                      <w:pPr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Paul </w:t>
                      </w:r>
                      <w:proofErr w:type="spellStart"/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Kajander</w:t>
                      </w:r>
                      <w:proofErr w:type="spellEnd"/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2014 S.C.G. 1º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원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상철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, 조재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승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, 이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봉규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D47B8C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2014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호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흡곤란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Pr="00D47B8C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SAIC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재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학생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공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동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전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시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D47B8C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2014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점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인가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멍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인가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Pr="00D47B8C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RISD 재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학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생 공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동전시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D47B8C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2014 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과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정과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흔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적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</w:t>
                      </w:r>
                      <w:proofErr w:type="spellStart"/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골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드스미스</w:t>
                      </w:r>
                      <w:proofErr w:type="spellEnd"/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졸</w:t>
                      </w:r>
                      <w:r w:rsidRPr="00D47B8C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업생</w:t>
                      </w:r>
                      <w:r w:rsidRPr="00D47B8C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SE14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2015 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김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순화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드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로잉전</w:t>
                      </w:r>
                      <w:proofErr w:type="spellEnd"/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        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김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순화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5459F2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</w:pPr>
                      <w:r w:rsidRPr="005459F2">
                        <w:rPr>
                          <w:rFonts w:ascii="Yoon 윤고딕 530_TT" w:eastAsia="Yoon 윤고딕 530_TT" w:hint="eastAsia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  <w:t>Artphil homepage |</w:t>
                      </w:r>
                    </w:p>
                    <w:p w:rsidR="00B20E2D" w:rsidRPr="005459F2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 xml:space="preserve">http://www.artphil.com 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</w:pPr>
                    </w:p>
                    <w:p w:rsidR="00B20E2D" w:rsidRPr="005459F2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</w:pPr>
                      <w:r w:rsidRPr="005459F2">
                        <w:rPr>
                          <w:rFonts w:ascii="Yoon 윤고딕 530_TT" w:eastAsia="Yoon 윤고딕 530_TT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  <w:t>Project Broom homepage |</w:t>
                      </w:r>
                      <w:r w:rsidRPr="005459F2">
                        <w:rPr>
                          <w:rFonts w:ascii="Yoon 윤고딕 530_TT" w:eastAsia="Yoon 윤고딕 530_TT" w:hint="eastAsia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 w:rsidRPr="005459F2"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http://broom.doth</w:t>
                      </w:r>
                      <w:r w:rsidRPr="005459F2"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ome.co.kr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  <w:p w:rsidR="00B20E2D" w:rsidRPr="005459F2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</w:pPr>
                      <w:r w:rsidRPr="005459F2">
                        <w:rPr>
                          <w:rFonts w:ascii="Yoon 윤고딕 530_TT" w:eastAsia="Yoon 윤고딕 530_TT" w:hint="eastAsia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  <w:t>Follow us on Facebook</w:t>
                      </w:r>
                      <w:r w:rsidRPr="005459F2">
                        <w:rPr>
                          <w:rFonts w:ascii="Yoon 윤고딕 530_TT" w:eastAsia="Yoon 윤고딕 530_TT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  <w:t xml:space="preserve"> | </w:t>
                      </w:r>
                      <w:r w:rsidRPr="005459F2">
                        <w:rPr>
                          <w:rFonts w:ascii="Yoon 윤고딕 530_TT" w:eastAsia="Yoon 윤고딕 530_TT" w:hint="eastAsia"/>
                          <w:b/>
                          <w:color w:val="FFFFFF" w:themeColor="background1"/>
                          <w:sz w:val="18"/>
                          <w:szCs w:val="17"/>
                          <w:lang w:eastAsia="ko-KR"/>
                        </w:rPr>
                        <w:t xml:space="preserve"> </w:t>
                      </w:r>
                    </w:p>
                    <w:p w:rsidR="00B20E2D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F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acebook</w:t>
                      </w:r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.com</w:t>
                      </w:r>
                      <w:r>
                        <w:rPr>
                          <w:rFonts w:ascii="Yoon 윤고딕 530_TT" w:eastAsia="Yoon 윤고딕 530_TT" w:hint="eastAsia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/</w:t>
                      </w:r>
                      <w:proofErr w:type="spellStart"/>
                      <w:r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  <w:t>artphil.korea</w:t>
                      </w:r>
                      <w:proofErr w:type="spellEnd"/>
                    </w:p>
                    <w:p w:rsidR="00B20E2D" w:rsidRPr="00B07CC7" w:rsidRDefault="00B20E2D" w:rsidP="006965E1">
                      <w:pPr>
                        <w:wordWrap w:val="0"/>
                        <w:spacing w:after="0" w:line="240" w:lineRule="auto"/>
                        <w:rPr>
                          <w:rFonts w:ascii="Yoon 윤고딕 530_TT" w:eastAsia="Yoon 윤고딕 530_TT"/>
                          <w:color w:val="FFFFFF" w:themeColor="background1"/>
                          <w:sz w:val="17"/>
                          <w:szCs w:val="17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82880" distR="182880" simplePos="0" relativeHeight="251676672" behindDoc="0" locked="0" layoutInCell="1" allowOverlap="1" wp14:anchorId="311B4641" wp14:editId="7E62F3C4">
                <wp:simplePos x="0" y="0"/>
                <wp:positionH relativeFrom="margin">
                  <wp:posOffset>4567555</wp:posOffset>
                </wp:positionH>
                <wp:positionV relativeFrom="margin">
                  <wp:posOffset>-271780</wp:posOffset>
                </wp:positionV>
                <wp:extent cx="1858645" cy="9878695"/>
                <wp:effectExtent l="0" t="0" r="8255" b="8255"/>
                <wp:wrapSquare wrapText="bothSides"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9878695"/>
                          <a:chOff x="0" y="0"/>
                          <a:chExt cx="20485" cy="91212"/>
                        </a:xfrm>
                      </wpg:grpSpPr>
                      <wps:wsp>
                        <wps:cNvPr id="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"/>
                            <a:ext cx="20485" cy="28232"/>
                          </a:xfrm>
                          <a:prstGeom prst="rect">
                            <a:avLst/>
                          </a:prstGeom>
                          <a:solidFill>
                            <a:srgbClr val="D128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" cy="6297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45907" id="Group 7" o:spid="_x0000_s1026" style="position:absolute;left:0;text-align:left;margin-left:359.65pt;margin-top:-21.4pt;width:146.35pt;height:777.85pt;z-index:251676672;mso-wrap-distance-left:14.4pt;mso-wrap-distance-right:14.4pt;mso-position-horizontal-relative:margin;mso-position-vertical-relative:margin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">
                <v:rect id="Rectangle 18" o:spid="_x0000_s1027" style="position:absolute;top:62980;width:20485;height:2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w3r8A&#10;AADaAAAADwAAAGRycy9kb3ducmV2LnhtbESPQYvCMBSE74L/IbwFL7KmehCpjbIsKHo0+gOezdu2&#10;bPNSmmiz++uNIHgcZuYbpthG24o79b5xrGA+y0AQl840XCm4nHefKxA+IBtsHZOCP/Kw3YxHBebG&#10;DXyiuw6VSBD2OSqoQ+hyKX1Zk0U/cx1x8n5cbzEk2VfS9DgkuG3lIsuW0mLDaaHGjr5rKn/1zSro&#10;9PRa3f4NUtT2Eo97HHYalZp8xK81iEAxvMOv9sEoWMDzSroB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KrDevwAAANoAAAAPAAAAAAAAAAAAAAAAAJgCAABkcnMvZG93bnJl&#10;di54bWxQSwUGAAAAAAQABAD1AAAAhAMAAAAA&#10;" fillcolor="#d1282e" stroked="f"/>
                <v:rect id="Rectangle 17" o:spid="_x0000_s1028" style="position:absolute;width:20485;height:6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4BFsEA&#10;AADaAAAADwAAAGRycy9kb3ducmV2LnhtbESPQWvCQBSE74L/YXmCF2k2VZE0zSa0lYBXtb2/Zl+T&#10;0OzbNLs18d+7hYLHYWa+YbJiMp240OBaywoeoxgEcWV1y7WC93P5kIBwHlljZ5kUXMlBkc9nGaba&#10;jnyky8nXIkDYpaig8b5PpXRVQwZdZHvi4H3ZwaAPcqilHnAMcNPJdRzvpMGWw0KDPb01VH2ffo2C&#10;rUle+YnL/aefPmRlN/RDtFJquZhenkF4mvw9/N8+aAUb+LsSbo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ARbBAAAA2gAAAA8AAAAAAAAAAAAAAAAAmAIAAGRycy9kb3du&#10;cmV2LnhtbFBLBQYAAAAABAAEAPUAAACGAwAAAAA=&#10;" fillcolor="black [3213]" stroked="f"/>
                <w10:wrap type="square" anchorx="margin" anchory="margin"/>
              </v:group>
            </w:pict>
          </mc:Fallback>
        </mc:AlternateContent>
      </w:r>
      <w:sdt>
        <w:sdtPr>
          <w:rPr>
            <w:rFonts w:ascii="Yoon 윤고딕 550_TT" w:eastAsia="Yoon 윤고딕 550_TT" w:hAnsi="바탕체" w:cs="바탕체" w:hint="eastAsia"/>
            <w:lang w:eastAsia="ko-KR"/>
          </w:rPr>
          <w:id w:val="1161806749"/>
          <w:placeholder>
            <w:docPart w:val="53675DF1BA98433A88F7BC886969F5AC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4929B1" w:rsidRPr="004929B1">
            <w:rPr>
              <w:rFonts w:ascii="Yoon 윤고딕 550_TT" w:eastAsia="Yoon 윤고딕 550_TT" w:hAnsi="바탕체" w:cs="바탕체" w:hint="eastAsia"/>
              <w:lang w:eastAsia="ko-KR"/>
            </w:rPr>
            <w:t>접수기간</w:t>
          </w:r>
          <w:r w:rsidR="008C34CC">
            <w:rPr>
              <w:rFonts w:ascii="Yoon 윤고딕 550_TT" w:eastAsia="Yoon 윤고딕 550_TT" w:hAnsi="바탕체" w:cs="바탕체" w:hint="eastAsia"/>
              <w:lang w:eastAsia="ko-KR"/>
            </w:rPr>
            <w:t xml:space="preserve"> </w:t>
          </w:r>
          <w:r w:rsidR="008C34CC">
            <w:rPr>
              <w:rFonts w:ascii="Yoon 윤고딕 550_TT" w:eastAsia="Yoon 윤고딕 550_TT" w:hAnsi="바탕체" w:cs="바탕체"/>
              <w:lang w:eastAsia="ko-KR"/>
            </w:rPr>
            <w:t xml:space="preserve">| </w:t>
          </w:r>
          <w:r w:rsidR="004929B1" w:rsidRPr="004929B1">
            <w:rPr>
              <w:rFonts w:ascii="Yoon 윤고딕 550_TT" w:eastAsia="Yoon 윤고딕 550_TT" w:hAnsi="바탕체" w:cs="바탕체" w:hint="eastAsia"/>
              <w:lang w:eastAsia="ko-KR"/>
            </w:rPr>
            <w:t xml:space="preserve">2016년 4월 1일 </w:t>
          </w:r>
          <w:r w:rsidR="004929B1" w:rsidRPr="004929B1">
            <w:rPr>
              <w:rFonts w:ascii="바탕" w:eastAsia="Yoon 윤고딕 550_TT" w:hAnsi="바탕" w:cs="바탕"/>
              <w:lang w:eastAsia="ko-KR"/>
            </w:rPr>
            <w:t>–</w:t>
          </w:r>
          <w:r w:rsidR="00EC6E32">
            <w:rPr>
              <w:rFonts w:ascii="Yoon 윤고딕 550_TT" w:eastAsia="Yoon 윤고딕 550_TT" w:hAnsi="바탕체" w:cs="바탕체" w:hint="eastAsia"/>
              <w:lang w:eastAsia="ko-KR"/>
            </w:rPr>
            <w:t xml:space="preserve"> 6</w:t>
          </w:r>
          <w:r w:rsidR="004929B1" w:rsidRPr="004929B1">
            <w:rPr>
              <w:rFonts w:ascii="Yoon 윤고딕 550_TT" w:eastAsia="Yoon 윤고딕 550_TT" w:hAnsi="바탕체" w:cs="바탕체" w:hint="eastAsia"/>
              <w:lang w:eastAsia="ko-KR"/>
            </w:rPr>
            <w:t>월</w:t>
          </w:r>
          <w:r w:rsidR="00B20E2D">
            <w:rPr>
              <w:rFonts w:ascii="Yoon 윤고딕 550_TT" w:eastAsia="Yoon 윤고딕 550_TT" w:hAnsi="바탕체" w:cs="바탕체" w:hint="eastAsia"/>
              <w:lang w:eastAsia="ko-KR"/>
            </w:rPr>
            <w:t xml:space="preserve"> 1</w:t>
          </w:r>
          <w:r w:rsidR="004929B1" w:rsidRPr="004929B1">
            <w:rPr>
              <w:rFonts w:ascii="Yoon 윤고딕 550_TT" w:eastAsia="Yoon 윤고딕 550_TT" w:hAnsi="바탕체" w:cs="바탕체" w:hint="eastAsia"/>
              <w:lang w:eastAsia="ko-KR"/>
            </w:rPr>
            <w:t>일</w:t>
          </w:r>
        </w:sdtContent>
      </w:sdt>
      <w:r w:rsidR="001A63C7">
        <w:rPr>
          <w:lang w:eastAsia="ko-KR"/>
        </w:rPr>
        <w:t xml:space="preserve"> </w:t>
      </w:r>
    </w:p>
    <w:p w:rsidR="008C34CC" w:rsidRPr="0033373B" w:rsidRDefault="008C34CC" w:rsidP="008C34CC">
      <w:pPr>
        <w:spacing w:after="0" w:line="240" w:lineRule="auto"/>
        <w:rPr>
          <w:rFonts w:ascii="Yoon 윤고딕 530_TT" w:eastAsia="Yoon 윤고딕 530_TT"/>
          <w:b/>
          <w:sz w:val="20"/>
          <w:lang w:eastAsia="ko-KR"/>
        </w:rPr>
      </w:pPr>
      <w:r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>대상 |</w:t>
      </w:r>
      <w:r w:rsidRPr="0033373B">
        <w:rPr>
          <w:rFonts w:ascii="Yoon 윤고딕 530_TT" w:eastAsia="Yoon 윤고딕 530_TT" w:hint="eastAsia"/>
          <w:b/>
          <w:sz w:val="20"/>
          <w:lang w:eastAsia="ko-KR"/>
        </w:rPr>
        <w:t xml:space="preserve"> </w:t>
      </w:r>
    </w:p>
    <w:p w:rsidR="00B879CD" w:rsidRPr="0033373B" w:rsidRDefault="000D6CB5" w:rsidP="00B879CD">
      <w:pPr>
        <w:spacing w:after="0" w:line="240" w:lineRule="auto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아트필 졸업생</w:t>
      </w:r>
      <w:r w:rsidR="00B879CD" w:rsidRPr="0033373B">
        <w:rPr>
          <w:rFonts w:ascii="Yoon 윤고딕 530_TT" w:eastAsia="Yoon 윤고딕 530_TT" w:hAnsi="바탕" w:cs="바탕" w:hint="eastAsia"/>
          <w:sz w:val="18"/>
          <w:lang w:eastAsia="ko-KR"/>
        </w:rPr>
        <w:t>으로서 개인 웹사이트를 보유하고 있는 기획자/작가 개인 및 다수</w:t>
      </w:r>
    </w:p>
    <w:p w:rsidR="00B879CD" w:rsidRPr="0033373B" w:rsidRDefault="000702C0" w:rsidP="00B879CD">
      <w:pPr>
        <w:pStyle w:val="a9"/>
        <w:numPr>
          <w:ilvl w:val="0"/>
          <w:numId w:val="8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 </w:t>
      </w:r>
      <w:r w:rsidR="00B879CD"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졸업생이 </w:t>
      </w:r>
      <w:proofErr w:type="spellStart"/>
      <w:r w:rsidR="00B879CD" w:rsidRPr="0033373B">
        <w:rPr>
          <w:rFonts w:ascii="Yoon 윤고딕 530_TT" w:eastAsia="Yoon 윤고딕 530_TT" w:hAnsi="바탕" w:cs="바탕" w:hint="eastAsia"/>
          <w:sz w:val="18"/>
          <w:lang w:eastAsia="ko-KR"/>
        </w:rPr>
        <w:t>한명이라도</w:t>
      </w:r>
      <w:proofErr w:type="spellEnd"/>
      <w:r w:rsidR="00B879CD"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 포함된 다수에 한해서 가능</w:t>
      </w:r>
    </w:p>
    <w:p w:rsidR="00B879CD" w:rsidRPr="0033373B" w:rsidRDefault="008C34CC" w:rsidP="000702C0">
      <w:pPr>
        <w:spacing w:after="0" w:line="240" w:lineRule="auto"/>
        <w:ind w:firstLineChars="200" w:firstLine="288"/>
        <w:rPr>
          <w:rFonts w:ascii="Yoon 윤고딕 530_TT" w:eastAsia="Yoon 윤고딕 530_TT" w:hAnsi="바탕" w:cs="바탕"/>
          <w:sz w:val="16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6"/>
          <w:lang w:eastAsia="ko-KR"/>
        </w:rPr>
        <w:t>(전시 주제 및 형식은 자유)</w:t>
      </w:r>
    </w:p>
    <w:p w:rsidR="00E56B0F" w:rsidRPr="0033373B" w:rsidRDefault="00E56B0F" w:rsidP="008C34CC">
      <w:pPr>
        <w:spacing w:after="0" w:line="240" w:lineRule="auto"/>
        <w:rPr>
          <w:rFonts w:ascii="Yoon 윤고딕 530_TT" w:eastAsia="Yoon 윤고딕 530_TT"/>
          <w:sz w:val="12"/>
          <w:lang w:eastAsia="ko-KR"/>
        </w:rPr>
      </w:pPr>
    </w:p>
    <w:p w:rsidR="008C34CC" w:rsidRPr="0033373B" w:rsidRDefault="008C34CC" w:rsidP="008C34CC">
      <w:pPr>
        <w:spacing w:after="0" w:line="240" w:lineRule="auto"/>
        <w:rPr>
          <w:rFonts w:ascii="Yoon 윤고딕 530_TT" w:eastAsia="Yoon 윤고딕 530_TT"/>
          <w:b/>
          <w:sz w:val="20"/>
          <w:lang w:eastAsia="ko-KR"/>
        </w:rPr>
      </w:pPr>
      <w:r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>장소 |</w:t>
      </w:r>
      <w:r w:rsidRPr="0033373B">
        <w:rPr>
          <w:rFonts w:ascii="Yoon 윤고딕 530_TT" w:eastAsia="Yoon 윤고딕 530_TT" w:hint="eastAsia"/>
          <w:b/>
          <w:sz w:val="20"/>
          <w:lang w:eastAsia="ko-KR"/>
        </w:rPr>
        <w:t xml:space="preserve"> </w:t>
      </w:r>
    </w:p>
    <w:p w:rsidR="008C34CC" w:rsidRPr="0033373B" w:rsidRDefault="008C34CC" w:rsidP="008C34CC">
      <w:pPr>
        <w:spacing w:after="0" w:line="240" w:lineRule="auto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int="eastAsia"/>
          <w:sz w:val="18"/>
          <w:lang w:eastAsia="ko-KR"/>
        </w:rPr>
        <w:t xml:space="preserve">주소: 서울 강남구 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논현로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 167길 12 (신사동 576-6) </w:t>
      </w:r>
      <w:r w:rsidR="00B879CD"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아트필 지하1층 갤러리 </w:t>
      </w:r>
    </w:p>
    <w:p w:rsidR="008C34CC" w:rsidRPr="0033373B" w:rsidRDefault="008C34CC" w:rsidP="008C34CC">
      <w:pPr>
        <w:spacing w:after="0" w:line="240" w:lineRule="auto"/>
        <w:rPr>
          <w:rFonts w:ascii="Yoon 윤고딕 530_TT" w:eastAsia="Yoon 윤고딕 530_TT"/>
          <w:sz w:val="12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면적: 약 30평</w:t>
      </w:r>
    </w:p>
    <w:p w:rsidR="00E56B0F" w:rsidRPr="0033373B" w:rsidRDefault="00E56B0F" w:rsidP="008C34CC">
      <w:pPr>
        <w:spacing w:after="0" w:line="240" w:lineRule="auto"/>
        <w:rPr>
          <w:rFonts w:ascii="Yoon 윤고딕 530_TT" w:eastAsia="Yoon 윤고딕 530_TT"/>
          <w:b/>
          <w:color w:val="7F7F7F" w:themeColor="text1" w:themeTint="80"/>
          <w:sz w:val="12"/>
          <w:szCs w:val="12"/>
          <w:lang w:eastAsia="ko-KR"/>
        </w:rPr>
      </w:pPr>
    </w:p>
    <w:p w:rsidR="008C34CC" w:rsidRPr="0033373B" w:rsidRDefault="008C34CC" w:rsidP="008C34CC">
      <w:pPr>
        <w:spacing w:after="0" w:line="240" w:lineRule="auto"/>
        <w:rPr>
          <w:rFonts w:ascii="Yoon 윤고딕 530_TT" w:eastAsia="Yoon 윤고딕 530_TT"/>
          <w:b/>
          <w:sz w:val="20"/>
          <w:lang w:eastAsia="ko-KR"/>
        </w:rPr>
      </w:pPr>
      <w:r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>기간 |</w:t>
      </w:r>
      <w:r w:rsidRPr="0033373B">
        <w:rPr>
          <w:rFonts w:ascii="Yoon 윤고딕 530_TT" w:eastAsia="Yoon 윤고딕 530_TT" w:hint="eastAsia"/>
          <w:b/>
          <w:sz w:val="20"/>
          <w:lang w:eastAsia="ko-KR"/>
        </w:rPr>
        <w:t xml:space="preserve"> </w:t>
      </w:r>
    </w:p>
    <w:p w:rsidR="008C34CC" w:rsidRDefault="008C34CC" w:rsidP="008C34CC">
      <w:pPr>
        <w:spacing w:after="0" w:line="240" w:lineRule="auto"/>
        <w:rPr>
          <w:rFonts w:ascii="Yoon 윤고딕 530_TT" w:eastAsia="Yoon 윤고딕 530_TT" w:hAnsi="바탕" w:cs="바탕"/>
          <w:b/>
          <w:sz w:val="20"/>
          <w:lang w:eastAsia="ko-KR"/>
        </w:rPr>
      </w:pPr>
      <w:r w:rsidRPr="0033373B">
        <w:rPr>
          <w:rFonts w:ascii="Yoon 윤고딕 530_TT" w:eastAsia="Yoon 윤고딕 530_TT" w:hint="eastAsia"/>
          <w:b/>
          <w:color w:val="C00000"/>
          <w:sz w:val="20"/>
          <w:lang w:eastAsia="ko-KR"/>
        </w:rPr>
        <w:t>2016년</w:t>
      </w:r>
      <w:r w:rsidR="000D6CB5" w:rsidRPr="0033373B">
        <w:rPr>
          <w:rFonts w:ascii="Yoon 윤고딕 530_TT" w:eastAsia="Yoon 윤고딕 530_TT" w:hint="eastAsia"/>
          <w:b/>
          <w:color w:val="C00000"/>
          <w:sz w:val="20"/>
          <w:lang w:eastAsia="ko-KR"/>
        </w:rPr>
        <w:t xml:space="preserve"> 6</w:t>
      </w:r>
      <w:r w:rsidR="00D71548" w:rsidRPr="0033373B">
        <w:rPr>
          <w:rFonts w:ascii="Yoon 윤고딕 530_TT" w:eastAsia="Yoon 윤고딕 530_TT" w:hAnsi="바탕" w:cs="바탕" w:hint="eastAsia"/>
          <w:b/>
          <w:color w:val="C00000"/>
          <w:sz w:val="20"/>
          <w:lang w:eastAsia="ko-KR"/>
        </w:rPr>
        <w:t>월30일</w:t>
      </w:r>
      <w:r w:rsidR="00287A15" w:rsidRPr="0033373B">
        <w:rPr>
          <w:rFonts w:ascii="Yoon 윤고딕 530_TT" w:eastAsia="Yoon 윤고딕 530_TT" w:hAnsi="바탕" w:cs="바탕" w:hint="eastAsia"/>
          <w:b/>
          <w:sz w:val="20"/>
          <w:lang w:eastAsia="ko-KR"/>
        </w:rPr>
        <w:t xml:space="preserve">부터 </w:t>
      </w:r>
      <w:r w:rsidR="00287A15" w:rsidRPr="0033373B">
        <w:rPr>
          <w:rFonts w:ascii="Yoon 윤고딕 530_TT" w:eastAsia="Yoon 윤고딕 530_TT" w:hAnsi="바탕" w:cs="바탕"/>
          <w:b/>
          <w:sz w:val="20"/>
          <w:lang w:eastAsia="ko-KR"/>
        </w:rPr>
        <w:t xml:space="preserve">- </w:t>
      </w:r>
      <w:r w:rsidR="00287A15" w:rsidRPr="0033373B"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  <w:t>7월26일</w:t>
      </w:r>
      <w:r w:rsidR="00287A15" w:rsidRPr="0033373B">
        <w:rPr>
          <w:rFonts w:ascii="Yoon 윤고딕 530_TT" w:eastAsia="Yoon 윤고딕 530_TT" w:hAnsi="바탕" w:cs="바탕"/>
          <w:b/>
          <w:sz w:val="20"/>
          <w:lang w:eastAsia="ko-KR"/>
        </w:rPr>
        <w:t>까지</w:t>
      </w:r>
      <w:r w:rsidR="00D71548" w:rsidRPr="0033373B">
        <w:rPr>
          <w:rFonts w:ascii="Yoon 윤고딕 530_TT" w:eastAsia="Yoon 윤고딕 530_TT" w:hAnsi="바탕" w:cs="바탕" w:hint="eastAsia"/>
          <w:b/>
          <w:sz w:val="20"/>
          <w:lang w:eastAsia="ko-KR"/>
        </w:rPr>
        <w:t xml:space="preserve"> 준비 및</w:t>
      </w:r>
      <w:r w:rsidRPr="0033373B">
        <w:rPr>
          <w:rFonts w:ascii="Yoon 윤고딕 530_TT" w:eastAsia="Yoon 윤고딕 530_TT" w:hAnsi="바탕" w:cs="바탕" w:hint="eastAsia"/>
          <w:b/>
          <w:sz w:val="20"/>
          <w:lang w:eastAsia="ko-KR"/>
        </w:rPr>
        <w:t xml:space="preserve"> </w:t>
      </w:r>
      <w:r w:rsidR="00D71548" w:rsidRPr="0033373B">
        <w:rPr>
          <w:rFonts w:ascii="Yoon 윤고딕 530_TT" w:eastAsia="Yoon 윤고딕 530_TT" w:hAnsi="바탕" w:cs="바탕" w:hint="eastAsia"/>
          <w:b/>
          <w:sz w:val="20"/>
          <w:lang w:eastAsia="ko-KR"/>
        </w:rPr>
        <w:t>설치</w:t>
      </w:r>
    </w:p>
    <w:p w:rsidR="0033373B" w:rsidRPr="0033373B" w:rsidRDefault="0033373B" w:rsidP="008C34CC">
      <w:pPr>
        <w:spacing w:after="0" w:line="240" w:lineRule="auto"/>
        <w:rPr>
          <w:rFonts w:ascii="Yoon 윤고딕 530_TT" w:eastAsia="Yoon 윤고딕 530_TT" w:hAnsi="바탕" w:cs="바탕"/>
          <w:b/>
          <w:sz w:val="12"/>
          <w:lang w:eastAsia="ko-KR"/>
        </w:rPr>
      </w:pPr>
    </w:p>
    <w:tbl>
      <w:tblPr>
        <w:tblStyle w:val="af6"/>
        <w:tblW w:w="0" w:type="auto"/>
        <w:tblInd w:w="277" w:type="dxa"/>
        <w:tblLook w:val="04A0" w:firstRow="1" w:lastRow="0" w:firstColumn="1" w:lastColumn="0" w:noHBand="0" w:noVBand="1"/>
      </w:tblPr>
      <w:tblGrid>
        <w:gridCol w:w="509"/>
        <w:gridCol w:w="961"/>
        <w:gridCol w:w="5029"/>
      </w:tblGrid>
      <w:tr w:rsidR="00B879CD" w:rsidRPr="0033373B" w:rsidTr="0033373B">
        <w:trPr>
          <w:trHeight w:val="344"/>
        </w:trPr>
        <w:tc>
          <w:tcPr>
            <w:tcW w:w="509" w:type="dxa"/>
            <w:vMerge w:val="restart"/>
            <w:vAlign w:val="center"/>
          </w:tcPr>
          <w:p w:rsidR="00B879CD" w:rsidRPr="0033373B" w:rsidRDefault="00B879CD" w:rsidP="00B879C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1부</w:t>
            </w:r>
          </w:p>
        </w:tc>
        <w:tc>
          <w:tcPr>
            <w:tcW w:w="961" w:type="dxa"/>
            <w:vAlign w:val="center"/>
          </w:tcPr>
          <w:p w:rsidR="00B879CD" w:rsidRPr="0033373B" w:rsidRDefault="00B879CD" w:rsidP="000702C0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준비/설치</w:t>
            </w:r>
          </w:p>
        </w:tc>
        <w:tc>
          <w:tcPr>
            <w:tcW w:w="5029" w:type="dxa"/>
            <w:vAlign w:val="center"/>
          </w:tcPr>
          <w:p w:rsidR="00B879CD" w:rsidRPr="0033373B" w:rsidRDefault="000702C0" w:rsidP="00B879CD">
            <w:pPr>
              <w:spacing w:line="240" w:lineRule="auto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 xml:space="preserve">6월 30일 </w:t>
            </w:r>
            <w:r w:rsidRPr="0033373B">
              <w:rPr>
                <w:rFonts w:ascii="바탕" w:eastAsia="바탕" w:hAnsi="바탕" w:cs="바탕" w:hint="eastAsia"/>
                <w:sz w:val="18"/>
                <w:szCs w:val="18"/>
                <w:lang w:eastAsia="ko-KR"/>
              </w:rPr>
              <w:t>–</w:t>
            </w: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 xml:space="preserve"> 7월 3일 </w:t>
            </w:r>
          </w:p>
        </w:tc>
      </w:tr>
      <w:tr w:rsidR="00B879CD" w:rsidRPr="0033373B" w:rsidTr="0033373B">
        <w:trPr>
          <w:trHeight w:val="385"/>
        </w:trPr>
        <w:tc>
          <w:tcPr>
            <w:tcW w:w="509" w:type="dxa"/>
            <w:vMerge/>
            <w:vAlign w:val="center"/>
          </w:tcPr>
          <w:p w:rsidR="00B879CD" w:rsidRPr="0033373B" w:rsidRDefault="00B879CD" w:rsidP="00B879C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</w:p>
        </w:tc>
        <w:tc>
          <w:tcPr>
            <w:tcW w:w="961" w:type="dxa"/>
            <w:vAlign w:val="center"/>
          </w:tcPr>
          <w:p w:rsidR="00B879CD" w:rsidRPr="0033373B" w:rsidRDefault="00B879CD" w:rsidP="000702C0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오프닝</w:t>
            </w:r>
            <w:proofErr w:type="spellEnd"/>
          </w:p>
        </w:tc>
        <w:tc>
          <w:tcPr>
            <w:tcW w:w="5029" w:type="dxa"/>
            <w:vAlign w:val="center"/>
          </w:tcPr>
          <w:p w:rsidR="00B879CD" w:rsidRPr="0033373B" w:rsidRDefault="000702C0" w:rsidP="00B879CD">
            <w:pPr>
              <w:spacing w:line="240" w:lineRule="auto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 xml:space="preserve">7월 4일 </w:t>
            </w:r>
            <w:r w:rsidRPr="0033373B">
              <w:rPr>
                <w:rFonts w:ascii="바탕" w:eastAsia="바탕" w:hAnsi="바탕" w:cs="바탕" w:hint="eastAsia"/>
                <w:sz w:val="18"/>
                <w:szCs w:val="18"/>
                <w:lang w:eastAsia="ko-KR"/>
              </w:rPr>
              <w:t>–</w:t>
            </w: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 xml:space="preserve"> 7월 9일 </w:t>
            </w:r>
          </w:p>
        </w:tc>
      </w:tr>
      <w:tr w:rsidR="00B879CD" w:rsidRPr="0033373B" w:rsidTr="0033373B">
        <w:trPr>
          <w:trHeight w:val="364"/>
        </w:trPr>
        <w:tc>
          <w:tcPr>
            <w:tcW w:w="509" w:type="dxa"/>
            <w:vMerge/>
            <w:vAlign w:val="center"/>
          </w:tcPr>
          <w:p w:rsidR="00B879CD" w:rsidRPr="0033373B" w:rsidRDefault="00B879CD" w:rsidP="00B879C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</w:p>
        </w:tc>
        <w:tc>
          <w:tcPr>
            <w:tcW w:w="961" w:type="dxa"/>
            <w:vAlign w:val="center"/>
          </w:tcPr>
          <w:p w:rsidR="00B879CD" w:rsidRPr="0033373B" w:rsidRDefault="00B879CD" w:rsidP="000702C0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철수</w:t>
            </w:r>
          </w:p>
        </w:tc>
        <w:tc>
          <w:tcPr>
            <w:tcW w:w="5029" w:type="dxa"/>
            <w:vAlign w:val="center"/>
          </w:tcPr>
          <w:p w:rsidR="00B879CD" w:rsidRPr="0033373B" w:rsidRDefault="000702C0" w:rsidP="000702C0">
            <w:pPr>
              <w:spacing w:line="240" w:lineRule="auto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7월 12일까지</w:t>
            </w:r>
          </w:p>
        </w:tc>
      </w:tr>
      <w:tr w:rsidR="00B879CD" w:rsidRPr="0033373B" w:rsidTr="0033373B">
        <w:trPr>
          <w:trHeight w:val="344"/>
        </w:trPr>
        <w:tc>
          <w:tcPr>
            <w:tcW w:w="509" w:type="dxa"/>
            <w:vMerge w:val="restart"/>
            <w:vAlign w:val="center"/>
          </w:tcPr>
          <w:p w:rsidR="00B879CD" w:rsidRPr="0033373B" w:rsidRDefault="00B879CD" w:rsidP="00B879C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2부</w:t>
            </w:r>
          </w:p>
        </w:tc>
        <w:tc>
          <w:tcPr>
            <w:tcW w:w="961" w:type="dxa"/>
            <w:vAlign w:val="center"/>
          </w:tcPr>
          <w:p w:rsidR="00B879CD" w:rsidRPr="0033373B" w:rsidRDefault="00B879CD" w:rsidP="000702C0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준비/설치</w:t>
            </w:r>
          </w:p>
        </w:tc>
        <w:tc>
          <w:tcPr>
            <w:tcW w:w="5029" w:type="dxa"/>
            <w:vAlign w:val="center"/>
          </w:tcPr>
          <w:p w:rsidR="00B879CD" w:rsidRPr="0033373B" w:rsidRDefault="000702C0" w:rsidP="00B879CD">
            <w:pPr>
              <w:spacing w:line="240" w:lineRule="auto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 xml:space="preserve">7월 12일 </w:t>
            </w:r>
            <w:r w:rsidRPr="0033373B">
              <w:rPr>
                <w:rFonts w:ascii="바탕" w:eastAsia="바탕" w:hAnsi="바탕" w:cs="바탕" w:hint="eastAsia"/>
                <w:sz w:val="18"/>
                <w:szCs w:val="18"/>
                <w:lang w:eastAsia="ko-KR"/>
              </w:rPr>
              <w:t>–</w:t>
            </w: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 xml:space="preserve"> 7월 17일 </w:t>
            </w:r>
          </w:p>
        </w:tc>
      </w:tr>
      <w:tr w:rsidR="00B879CD" w:rsidRPr="0033373B" w:rsidTr="0033373B">
        <w:trPr>
          <w:trHeight w:val="385"/>
        </w:trPr>
        <w:tc>
          <w:tcPr>
            <w:tcW w:w="509" w:type="dxa"/>
            <w:vMerge/>
            <w:vAlign w:val="center"/>
          </w:tcPr>
          <w:p w:rsidR="00B879CD" w:rsidRPr="0033373B" w:rsidRDefault="00B879CD" w:rsidP="00B879C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</w:p>
        </w:tc>
        <w:tc>
          <w:tcPr>
            <w:tcW w:w="961" w:type="dxa"/>
            <w:vAlign w:val="center"/>
          </w:tcPr>
          <w:p w:rsidR="00B879CD" w:rsidRPr="0033373B" w:rsidRDefault="00B879CD" w:rsidP="000702C0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오프닝</w:t>
            </w:r>
            <w:proofErr w:type="spellEnd"/>
          </w:p>
        </w:tc>
        <w:tc>
          <w:tcPr>
            <w:tcW w:w="5029" w:type="dxa"/>
            <w:vAlign w:val="center"/>
          </w:tcPr>
          <w:p w:rsidR="00B879CD" w:rsidRPr="0033373B" w:rsidRDefault="000702C0" w:rsidP="00B879CD">
            <w:pPr>
              <w:spacing w:line="240" w:lineRule="auto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 xml:space="preserve">7월 18일 </w:t>
            </w:r>
            <w:r w:rsidRPr="0033373B">
              <w:rPr>
                <w:rFonts w:ascii="바탕" w:eastAsia="바탕" w:hAnsi="바탕" w:cs="바탕" w:hint="eastAsia"/>
                <w:sz w:val="18"/>
                <w:szCs w:val="18"/>
                <w:lang w:eastAsia="ko-KR"/>
              </w:rPr>
              <w:t>–</w:t>
            </w: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 xml:space="preserve"> 7월 23일 </w:t>
            </w:r>
          </w:p>
        </w:tc>
      </w:tr>
      <w:tr w:rsidR="00B879CD" w:rsidRPr="0033373B" w:rsidTr="0033373B">
        <w:trPr>
          <w:trHeight w:val="344"/>
        </w:trPr>
        <w:tc>
          <w:tcPr>
            <w:tcW w:w="509" w:type="dxa"/>
            <w:vMerge/>
            <w:vAlign w:val="center"/>
          </w:tcPr>
          <w:p w:rsidR="00B879CD" w:rsidRPr="0033373B" w:rsidRDefault="00B879CD" w:rsidP="00B879C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</w:p>
        </w:tc>
        <w:tc>
          <w:tcPr>
            <w:tcW w:w="961" w:type="dxa"/>
            <w:vAlign w:val="center"/>
          </w:tcPr>
          <w:p w:rsidR="00B879CD" w:rsidRPr="0033373B" w:rsidRDefault="00B879CD" w:rsidP="000702C0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철수</w:t>
            </w:r>
          </w:p>
        </w:tc>
        <w:tc>
          <w:tcPr>
            <w:tcW w:w="5029" w:type="dxa"/>
            <w:vAlign w:val="center"/>
          </w:tcPr>
          <w:p w:rsidR="00B879CD" w:rsidRPr="0033373B" w:rsidRDefault="000702C0" w:rsidP="00B879CD">
            <w:pPr>
              <w:spacing w:line="240" w:lineRule="auto"/>
              <w:rPr>
                <w:rFonts w:ascii="Yoon 윤고딕 530_TT" w:eastAsia="Yoon 윤고딕 530_TT" w:hAnsi="바탕" w:cs="바탕"/>
                <w:sz w:val="18"/>
                <w:szCs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szCs w:val="18"/>
                <w:lang w:eastAsia="ko-KR"/>
              </w:rPr>
              <w:t>7월 26일까지</w:t>
            </w:r>
          </w:p>
        </w:tc>
      </w:tr>
    </w:tbl>
    <w:p w:rsidR="00E56B0F" w:rsidRPr="0033373B" w:rsidRDefault="00E56B0F" w:rsidP="008C34CC">
      <w:pPr>
        <w:spacing w:after="0" w:line="240" w:lineRule="auto"/>
        <w:rPr>
          <w:rFonts w:ascii="Yoon 윤고딕 530_TT" w:eastAsia="Yoon 윤고딕 530_TT"/>
          <w:b/>
          <w:color w:val="7F7F7F" w:themeColor="text1" w:themeTint="80"/>
          <w:sz w:val="12"/>
          <w:lang w:eastAsia="ko-KR"/>
        </w:rPr>
      </w:pPr>
    </w:p>
    <w:p w:rsidR="0033373B" w:rsidRPr="0033373B" w:rsidRDefault="0033373B" w:rsidP="008C34CC">
      <w:pPr>
        <w:spacing w:after="0" w:line="240" w:lineRule="auto"/>
        <w:rPr>
          <w:rFonts w:ascii="Yoon 윤고딕 530_TT" w:eastAsia="Yoon 윤고딕 530_TT" w:hAnsi="바탕" w:cs="바탕"/>
          <w:b/>
          <w:color w:val="7F7F7F" w:themeColor="text1" w:themeTint="80"/>
          <w:sz w:val="12"/>
          <w:lang w:eastAsia="ko-KR"/>
        </w:rPr>
      </w:pPr>
    </w:p>
    <w:p w:rsidR="008C34CC" w:rsidRPr="0033373B" w:rsidRDefault="008C34CC" w:rsidP="008C34CC">
      <w:pPr>
        <w:spacing w:after="0" w:line="240" w:lineRule="auto"/>
        <w:rPr>
          <w:rFonts w:ascii="Yoon 윤고딕 530_TT" w:eastAsia="Yoon 윤고딕 530_TT"/>
          <w:b/>
          <w:sz w:val="20"/>
          <w:lang w:eastAsia="ko-KR"/>
        </w:rPr>
      </w:pPr>
      <w:r w:rsidRPr="0033373B">
        <w:rPr>
          <w:rFonts w:ascii="Yoon 윤고딕 530_TT" w:eastAsia="Yoon 윤고딕 530_TT" w:hAnsi="바탕" w:cs="바탕" w:hint="eastAsia"/>
          <w:b/>
          <w:color w:val="7F7F7F" w:themeColor="text1" w:themeTint="80"/>
          <w:sz w:val="32"/>
          <w:lang w:eastAsia="ko-KR"/>
        </w:rPr>
        <w:t>접수기간 및 접수처</w:t>
      </w:r>
      <w:r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 xml:space="preserve"> |</w:t>
      </w:r>
      <w:r w:rsidRPr="0033373B">
        <w:rPr>
          <w:rFonts w:ascii="Yoon 윤고딕 530_TT" w:eastAsia="Yoon 윤고딕 530_TT" w:hint="eastAsia"/>
          <w:b/>
          <w:sz w:val="20"/>
          <w:lang w:eastAsia="ko-KR"/>
        </w:rPr>
        <w:t xml:space="preserve"> </w:t>
      </w:r>
    </w:p>
    <w:p w:rsidR="004D47AD" w:rsidRPr="0033373B" w:rsidRDefault="00972A6E" w:rsidP="008C34CC">
      <w:pPr>
        <w:pStyle w:val="a9"/>
        <w:numPr>
          <w:ilvl w:val="0"/>
          <w:numId w:val="8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/>
          <w:sz w:val="18"/>
          <w:lang w:eastAsia="ko-KR"/>
        </w:rPr>
        <w:t xml:space="preserve"> </w:t>
      </w:r>
      <w:r w:rsidR="008C34CC" w:rsidRPr="0033373B">
        <w:rPr>
          <w:rFonts w:ascii="Yoon 윤고딕 530_TT" w:eastAsia="Yoon 윤고딕 530_TT" w:hint="eastAsia"/>
          <w:sz w:val="18"/>
          <w:lang w:eastAsia="ko-KR"/>
        </w:rPr>
        <w:t xml:space="preserve">2016년 4월1일 </w:t>
      </w:r>
      <w:r w:rsidR="00B505C7">
        <w:rPr>
          <w:rFonts w:ascii="Yoon 윤고딕 530_TT" w:eastAsia="Yoon 윤고딕 530_TT"/>
          <w:sz w:val="18"/>
          <w:lang w:eastAsia="ko-KR"/>
        </w:rPr>
        <w:t>5</w:t>
      </w:r>
      <w:r w:rsidR="000702C0" w:rsidRPr="0033373B">
        <w:rPr>
          <w:rFonts w:ascii="Yoon 윤고딕 530_TT" w:eastAsia="Yoon 윤고딕 530_TT" w:hint="eastAsia"/>
          <w:sz w:val="18"/>
          <w:lang w:eastAsia="ko-KR"/>
        </w:rPr>
        <w:t>월1</w:t>
      </w:r>
      <w:r w:rsidR="00287A15" w:rsidRPr="0033373B">
        <w:rPr>
          <w:rFonts w:ascii="Yoon 윤고딕 530_TT" w:eastAsia="Yoon 윤고딕 530_TT" w:hint="eastAsia"/>
          <w:sz w:val="18"/>
          <w:lang w:eastAsia="ko-KR"/>
        </w:rPr>
        <w:t>일</w:t>
      </w:r>
      <w:r w:rsidR="00287A15" w:rsidRPr="0033373B">
        <w:rPr>
          <w:rFonts w:ascii="바탕" w:eastAsia="바탕" w:hAnsi="바탕" w:cs="바탕" w:hint="eastAsia"/>
          <w:sz w:val="18"/>
          <w:lang w:eastAsia="ko-KR"/>
        </w:rPr>
        <w:t xml:space="preserve">까지 </w:t>
      </w:r>
      <w:hyperlink r:id="rId12" w:history="1">
        <w:r w:rsidR="008C34CC" w:rsidRPr="0033373B">
          <w:rPr>
            <w:rStyle w:val="af5"/>
            <w:rFonts w:ascii="Yoon 윤고딕 530_TT" w:eastAsia="Yoon 윤고딕 530_TT" w:hint="eastAsia"/>
            <w:color w:val="D1282E" w:themeColor="text2"/>
            <w:sz w:val="18"/>
            <w:lang w:eastAsia="ko-KR"/>
          </w:rPr>
          <w:t>admin@artphil.com</w:t>
        </w:r>
      </w:hyperlink>
      <w:r w:rsidR="008C34CC" w:rsidRPr="0033373B">
        <w:rPr>
          <w:rFonts w:ascii="Yoon 윤고딕 530_TT" w:eastAsia="Yoon 윤고딕 530_TT" w:hint="eastAsia"/>
          <w:sz w:val="18"/>
          <w:lang w:eastAsia="ko-KR"/>
        </w:rPr>
        <w:t xml:space="preserve">으로 </w:t>
      </w:r>
      <w:r w:rsidRPr="0033373B">
        <w:rPr>
          <w:rFonts w:ascii="Yoon 윤고딕 530_TT" w:eastAsia="Yoon 윤고딕 530_TT" w:hint="eastAsia"/>
          <w:sz w:val="18"/>
          <w:lang w:eastAsia="ko-KR"/>
        </w:rPr>
        <w:t>전시/프</w:t>
      </w: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로젝트 계획서 </w:t>
      </w:r>
      <w:r w:rsidR="008C34CC" w:rsidRPr="0033373B">
        <w:rPr>
          <w:rFonts w:ascii="Yoon 윤고딕 530_TT" w:eastAsia="Yoon 윤고딕 530_TT" w:hAnsi="바탕" w:cs="바탕" w:hint="eastAsia"/>
          <w:sz w:val="18"/>
          <w:lang w:eastAsia="ko-KR"/>
        </w:rPr>
        <w:t>제출</w:t>
      </w:r>
      <w:r w:rsidR="004D47AD" w:rsidRPr="0033373B">
        <w:rPr>
          <w:rFonts w:ascii="Yoon 윤고딕 530_TT" w:eastAsia="Yoon 윤고딕 530_TT" w:hAnsi="바탕" w:cs="바탕"/>
          <w:sz w:val="18"/>
          <w:lang w:eastAsia="ko-KR"/>
        </w:rPr>
        <w:br/>
      </w:r>
      <w:r w:rsidR="004D47AD" w:rsidRPr="0033373B">
        <w:rPr>
          <w:rFonts w:ascii="Yoon 윤고딕 530_TT" w:eastAsia="Yoon 윤고딕 530_TT" w:hAnsi="바탕" w:cs="바탕"/>
          <w:sz w:val="14"/>
          <w:lang w:eastAsia="ko-KR"/>
        </w:rPr>
        <w:t xml:space="preserve"> </w:t>
      </w:r>
      <w:r w:rsidRPr="0033373B">
        <w:rPr>
          <w:rFonts w:ascii="Yoon 윤고딕 530_TT" w:eastAsia="Yoon 윤고딕 530_TT" w:hAnsi="바탕" w:cs="바탕" w:hint="eastAsia"/>
          <w:sz w:val="14"/>
          <w:lang w:eastAsia="ko-KR"/>
        </w:rPr>
        <w:t>(이 문서의</w:t>
      </w:r>
      <w:r w:rsidR="0064054A">
        <w:rPr>
          <w:rFonts w:ascii="Yoon 윤고딕 530_TT" w:eastAsia="Yoon 윤고딕 530_TT" w:hAnsi="바탕" w:cs="바탕" w:hint="eastAsia"/>
          <w:sz w:val="14"/>
          <w:lang w:eastAsia="ko-KR"/>
        </w:rPr>
        <w:t xml:space="preserve"> 3</w:t>
      </w:r>
      <w:r w:rsidRPr="0033373B">
        <w:rPr>
          <w:rFonts w:ascii="Yoon 윤고딕 530_TT" w:eastAsia="Yoon 윤고딕 530_TT" w:hAnsi="바탕" w:cs="바탕" w:hint="eastAsia"/>
          <w:sz w:val="14"/>
          <w:lang w:eastAsia="ko-KR"/>
        </w:rPr>
        <w:t>페이지 참고)</w:t>
      </w:r>
      <w:r w:rsidR="008C34CC" w:rsidRPr="0033373B">
        <w:rPr>
          <w:rFonts w:ascii="Yoon 윤고딕 530_TT" w:eastAsia="Yoon 윤고딕 530_TT" w:hAnsi="바탕" w:cs="바탕" w:hint="eastAsia"/>
          <w:sz w:val="14"/>
          <w:lang w:eastAsia="ko-KR"/>
        </w:rPr>
        <w:t xml:space="preserve"> </w:t>
      </w:r>
    </w:p>
    <w:p w:rsidR="004D47AD" w:rsidRPr="0033373B" w:rsidRDefault="004D47AD" w:rsidP="008C34CC">
      <w:pPr>
        <w:pStyle w:val="a9"/>
        <w:numPr>
          <w:ilvl w:val="0"/>
          <w:numId w:val="8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 </w:t>
      </w:r>
      <w:r w:rsidR="008C34CC" w:rsidRPr="0033373B">
        <w:rPr>
          <w:rFonts w:ascii="Yoon 윤고딕 530_TT" w:eastAsia="Yoon 윤고딕 530_TT" w:hAnsi="바탕" w:cs="바탕" w:hint="eastAsia"/>
          <w:sz w:val="18"/>
          <w:lang w:eastAsia="ko-KR"/>
        </w:rPr>
        <w:t>이메일 제목과 첨부파일명은 “희망일정_지원자명_전시명”으로 작성</w:t>
      </w:r>
    </w:p>
    <w:p w:rsidR="004D47AD" w:rsidRPr="0033373B" w:rsidRDefault="004D47AD" w:rsidP="008C34CC">
      <w:pPr>
        <w:pStyle w:val="a9"/>
        <w:numPr>
          <w:ilvl w:val="0"/>
          <w:numId w:val="8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 </w:t>
      </w:r>
      <w:r w:rsidR="008C34CC"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접수는 </w:t>
      </w:r>
      <w:r w:rsidR="000702C0"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접수기간 내에 지원자는 모두 심사하며 </w:t>
      </w:r>
      <w:r w:rsidRPr="0033373B">
        <w:rPr>
          <w:rFonts w:ascii="Yoon 윤고딕 530_TT" w:eastAsia="Yoon 윤고딕 530_TT" w:hAnsi="바탕" w:cs="바탕"/>
          <w:sz w:val="18"/>
          <w:lang w:eastAsia="ko-KR"/>
        </w:rPr>
        <w:br/>
        <w:t xml:space="preserve"> </w:t>
      </w:r>
      <w:r w:rsidR="000702C0" w:rsidRPr="0033373B">
        <w:rPr>
          <w:rFonts w:ascii="Yoon 윤고딕 530_TT" w:eastAsia="Yoon 윤고딕 530_TT" w:hAnsi="바탕" w:cs="바탕" w:hint="eastAsia"/>
          <w:sz w:val="18"/>
          <w:lang w:eastAsia="ko-KR"/>
        </w:rPr>
        <w:t>전시 적격자/팀이 많을 경우는 지원우선순위로 선발을 할 예정</w:t>
      </w:r>
    </w:p>
    <w:p w:rsidR="008C34CC" w:rsidRPr="0033373B" w:rsidRDefault="004D47AD" w:rsidP="008C34CC">
      <w:pPr>
        <w:pStyle w:val="a9"/>
        <w:numPr>
          <w:ilvl w:val="0"/>
          <w:numId w:val="8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/>
          <w:sz w:val="18"/>
          <w:lang w:eastAsia="ko-KR"/>
        </w:rPr>
        <w:t xml:space="preserve"> </w:t>
      </w:r>
      <w:r w:rsidR="008C34CC" w:rsidRPr="0033373B">
        <w:rPr>
          <w:rFonts w:ascii="Yoon 윤고딕 530_TT" w:eastAsia="Yoon 윤고딕 530_TT" w:hAnsi="바탕" w:cs="바탕" w:hint="eastAsia"/>
          <w:sz w:val="18"/>
          <w:lang w:eastAsia="ko-KR"/>
        </w:rPr>
        <w:t>자세한 사항은 이메일로 문의</w:t>
      </w:r>
    </w:p>
    <w:p w:rsidR="00E56B0F" w:rsidRPr="0033373B" w:rsidRDefault="00E56B0F" w:rsidP="008C34CC">
      <w:pPr>
        <w:spacing w:after="0" w:line="240" w:lineRule="auto"/>
        <w:rPr>
          <w:rFonts w:ascii="Yoon 윤고딕 530_TT" w:eastAsia="Yoon 윤고딕 530_TT"/>
          <w:b/>
          <w:color w:val="7F7F7F" w:themeColor="text1" w:themeTint="80"/>
          <w:sz w:val="12"/>
          <w:szCs w:val="12"/>
          <w:lang w:eastAsia="ko-KR"/>
        </w:rPr>
      </w:pPr>
    </w:p>
    <w:p w:rsidR="008C34CC" w:rsidRPr="0033373B" w:rsidRDefault="00E56B0F" w:rsidP="008C34CC">
      <w:pPr>
        <w:spacing w:after="0" w:line="240" w:lineRule="auto"/>
        <w:rPr>
          <w:rFonts w:ascii="Yoon 윤고딕 530_TT" w:eastAsia="Yoon 윤고딕 530_TT"/>
          <w:b/>
          <w:sz w:val="20"/>
          <w:lang w:eastAsia="ko-KR"/>
        </w:rPr>
      </w:pPr>
      <w:r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>전</w:t>
      </w:r>
      <w:r w:rsidRPr="0033373B">
        <w:rPr>
          <w:rFonts w:ascii="Yoon 윤고딕 530_TT" w:eastAsia="Yoon 윤고딕 530_TT" w:hAnsi="바탕" w:cs="바탕" w:hint="eastAsia"/>
          <w:b/>
          <w:color w:val="7F7F7F" w:themeColor="text1" w:themeTint="80"/>
          <w:sz w:val="32"/>
          <w:lang w:eastAsia="ko-KR"/>
        </w:rPr>
        <w:t>시지원 자격요건 및 필수 의무이행 사항</w:t>
      </w:r>
      <w:r w:rsidR="008C34CC"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 xml:space="preserve"> |</w:t>
      </w:r>
      <w:r w:rsidR="008C34CC" w:rsidRPr="0033373B">
        <w:rPr>
          <w:rFonts w:ascii="Yoon 윤고딕 530_TT" w:eastAsia="Yoon 윤고딕 530_TT" w:hint="eastAsia"/>
          <w:b/>
          <w:sz w:val="20"/>
          <w:lang w:eastAsia="ko-KR"/>
        </w:rPr>
        <w:t xml:space="preserve"> </w:t>
      </w:r>
    </w:p>
    <w:p w:rsidR="008C34CC" w:rsidRPr="0064054A" w:rsidRDefault="00E56B0F" w:rsidP="00972A6E">
      <w:pPr>
        <w:pStyle w:val="a9"/>
        <w:numPr>
          <w:ilvl w:val="0"/>
          <w:numId w:val="1"/>
        </w:numPr>
        <w:spacing w:after="0" w:line="240" w:lineRule="auto"/>
        <w:ind w:left="284" w:hanging="218"/>
        <w:rPr>
          <w:rFonts w:ascii="Yoon 윤고딕 530_TT" w:eastAsia="Yoon 윤고딕 530_TT" w:hAnsi="바탕" w:cs="바탕"/>
          <w:sz w:val="18"/>
          <w:lang w:eastAsia="ko-KR"/>
        </w:rPr>
      </w:pPr>
      <w:r w:rsidRPr="0064054A">
        <w:rPr>
          <w:rFonts w:ascii="Yoon 윤고딕 530_TT" w:eastAsia="Yoon 윤고딕 530_TT" w:hAnsi="바탕" w:cs="바탕" w:hint="eastAsia"/>
          <w:sz w:val="18"/>
          <w:lang w:eastAsia="ko-KR"/>
        </w:rPr>
        <w:t>아트필 전시공간 프로젝트 부름은 공간만 대여하고</w:t>
      </w:r>
      <w:r w:rsidR="0064054A" w:rsidRPr="0064054A">
        <w:rPr>
          <w:rFonts w:ascii="Yoon 윤고딕 530_TT" w:eastAsia="Yoon 윤고딕 530_TT" w:hAnsi="바탕" w:cs="바탕" w:hint="eastAsia"/>
          <w:sz w:val="18"/>
          <w:lang w:eastAsia="ko-KR"/>
        </w:rPr>
        <w:t xml:space="preserve"> 보도자료 및 전시서문</w:t>
      </w:r>
      <w:r w:rsidR="0039116E" w:rsidRPr="0064054A">
        <w:rPr>
          <w:rFonts w:ascii="Yoon 윤고딕 530_TT" w:eastAsia="Yoon 윤고딕 530_TT" w:hAnsi="바탕" w:cs="바탕" w:hint="eastAsia"/>
          <w:sz w:val="18"/>
          <w:lang w:eastAsia="ko-KR"/>
        </w:rPr>
        <w:t xml:space="preserve"> </w:t>
      </w:r>
      <w:r w:rsidRPr="0064054A">
        <w:rPr>
          <w:rFonts w:ascii="Yoon 윤고딕 530_TT" w:eastAsia="Yoon 윤고딕 530_TT" w:hAnsi="바탕" w:cs="바탕" w:hint="eastAsia"/>
          <w:sz w:val="18"/>
          <w:lang w:eastAsia="ko-KR"/>
        </w:rPr>
        <w:t xml:space="preserve">온라인 홍보를 협조합니다. 그 외에 전시/프로젝트/프로그램에 필요한 예산 일체 및 전시장 관리는 신청자가 진행합니다. </w:t>
      </w:r>
    </w:p>
    <w:p w:rsidR="0033373B" w:rsidRPr="0033373B" w:rsidRDefault="0033373B" w:rsidP="0033373B">
      <w:pPr>
        <w:pStyle w:val="a9"/>
        <w:spacing w:after="0" w:line="240" w:lineRule="auto"/>
        <w:ind w:left="284"/>
        <w:rPr>
          <w:rFonts w:ascii="Yoon 윤고딕 530_TT" w:eastAsia="Yoon 윤고딕 530_TT" w:hAnsi="바탕" w:cs="바탕"/>
          <w:sz w:val="12"/>
          <w:lang w:eastAsia="ko-KR"/>
        </w:rPr>
      </w:pPr>
    </w:p>
    <w:tbl>
      <w:tblPr>
        <w:tblStyle w:val="af6"/>
        <w:tblW w:w="0" w:type="auto"/>
        <w:tblInd w:w="279" w:type="dxa"/>
        <w:tblLook w:val="04A0" w:firstRow="1" w:lastRow="0" w:firstColumn="1" w:lastColumn="0" w:noHBand="0" w:noVBand="1"/>
      </w:tblPr>
      <w:tblGrid>
        <w:gridCol w:w="5736"/>
        <w:gridCol w:w="717"/>
      </w:tblGrid>
      <w:tr w:rsidR="00B20E2D" w:rsidRPr="0033373B" w:rsidTr="0033373B">
        <w:trPr>
          <w:trHeight w:val="336"/>
        </w:trPr>
        <w:tc>
          <w:tcPr>
            <w:tcW w:w="5736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작품캡션또는</w:t>
            </w:r>
            <w:proofErr w:type="spellEnd"/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 xml:space="preserve"> 전시장 </w:t>
            </w: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맵</w:t>
            </w:r>
            <w:proofErr w:type="spellEnd"/>
          </w:p>
        </w:tc>
        <w:tc>
          <w:tcPr>
            <w:tcW w:w="717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필수</w:t>
            </w:r>
          </w:p>
        </w:tc>
      </w:tr>
      <w:tr w:rsidR="00B20E2D" w:rsidRPr="0033373B" w:rsidTr="0033373B">
        <w:trPr>
          <w:trHeight w:val="336"/>
        </w:trPr>
        <w:tc>
          <w:tcPr>
            <w:tcW w:w="5736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네오룩</w:t>
            </w:r>
            <w:proofErr w:type="spellEnd"/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 xml:space="preserve"> 홍보 및 보도자료</w:t>
            </w:r>
            <w:r w:rsidRPr="0033373B"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>(</w:t>
            </w: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>네오룩</w:t>
            </w:r>
            <w:proofErr w:type="spellEnd"/>
            <w:r w:rsidRPr="0033373B"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 xml:space="preserve"> </w:t>
            </w: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>아카이브</w:t>
            </w:r>
            <w:proofErr w:type="spellEnd"/>
            <w:r w:rsidRPr="0033373B"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 xml:space="preserve"> 게재 안내, 이 문서의 2페이지 참고</w:t>
            </w:r>
            <w:r w:rsidR="004D47AD" w:rsidRPr="0033373B"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>)</w:t>
            </w:r>
          </w:p>
        </w:tc>
        <w:tc>
          <w:tcPr>
            <w:tcW w:w="717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필수</w:t>
            </w:r>
          </w:p>
        </w:tc>
      </w:tr>
      <w:tr w:rsidR="00B20E2D" w:rsidRPr="0033373B" w:rsidTr="0033373B">
        <w:trPr>
          <w:trHeight w:val="336"/>
        </w:trPr>
        <w:tc>
          <w:tcPr>
            <w:tcW w:w="5736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전시 포스터 이미지제작</w:t>
            </w:r>
          </w:p>
        </w:tc>
        <w:tc>
          <w:tcPr>
            <w:tcW w:w="717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필수</w:t>
            </w:r>
          </w:p>
        </w:tc>
      </w:tr>
      <w:tr w:rsidR="00B20E2D" w:rsidRPr="0033373B" w:rsidTr="0033373B">
        <w:trPr>
          <w:trHeight w:val="336"/>
        </w:trPr>
        <w:tc>
          <w:tcPr>
            <w:tcW w:w="5736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 xml:space="preserve">전시제목 및 서문 시트지 </w:t>
            </w: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글자컷팅</w:t>
            </w:r>
            <w:proofErr w:type="spellEnd"/>
          </w:p>
        </w:tc>
        <w:tc>
          <w:tcPr>
            <w:tcW w:w="717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필수</w:t>
            </w:r>
          </w:p>
        </w:tc>
      </w:tr>
      <w:tr w:rsidR="00B20E2D" w:rsidRPr="0033373B" w:rsidTr="0033373B">
        <w:trPr>
          <w:trHeight w:val="336"/>
        </w:trPr>
        <w:tc>
          <w:tcPr>
            <w:tcW w:w="5736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브로셔</w:t>
            </w:r>
            <w:proofErr w:type="spellEnd"/>
          </w:p>
        </w:tc>
        <w:tc>
          <w:tcPr>
            <w:tcW w:w="717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선택</w:t>
            </w:r>
          </w:p>
        </w:tc>
      </w:tr>
      <w:tr w:rsidR="00B20E2D" w:rsidRPr="0033373B" w:rsidTr="0033373B">
        <w:trPr>
          <w:trHeight w:val="316"/>
        </w:trPr>
        <w:tc>
          <w:tcPr>
            <w:tcW w:w="5736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proofErr w:type="spellStart"/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케이터링</w:t>
            </w:r>
            <w:proofErr w:type="spellEnd"/>
          </w:p>
        </w:tc>
        <w:tc>
          <w:tcPr>
            <w:tcW w:w="717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선택</w:t>
            </w:r>
          </w:p>
        </w:tc>
      </w:tr>
      <w:tr w:rsidR="00B20E2D" w:rsidRPr="0033373B" w:rsidTr="0033373B">
        <w:trPr>
          <w:trHeight w:val="336"/>
        </w:trPr>
        <w:tc>
          <w:tcPr>
            <w:tcW w:w="5736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아티스트 토크</w:t>
            </w:r>
          </w:p>
        </w:tc>
        <w:tc>
          <w:tcPr>
            <w:tcW w:w="717" w:type="dxa"/>
            <w:vAlign w:val="center"/>
          </w:tcPr>
          <w:p w:rsidR="00B20E2D" w:rsidRPr="0033373B" w:rsidRDefault="00B20E2D" w:rsidP="00B20E2D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8"/>
                <w:lang w:eastAsia="ko-KR"/>
              </w:rPr>
            </w:pPr>
            <w:r w:rsidRPr="0033373B">
              <w:rPr>
                <w:rFonts w:ascii="Yoon 윤고딕 530_TT" w:eastAsia="Yoon 윤고딕 530_TT" w:hAnsi="바탕" w:cs="바탕" w:hint="eastAsia"/>
                <w:sz w:val="18"/>
                <w:lang w:eastAsia="ko-KR"/>
              </w:rPr>
              <w:t>선택</w:t>
            </w:r>
          </w:p>
        </w:tc>
      </w:tr>
    </w:tbl>
    <w:p w:rsidR="00502D44" w:rsidRDefault="00502D44" w:rsidP="00B20E2D">
      <w:pPr>
        <w:spacing w:after="0" w:line="240" w:lineRule="auto"/>
        <w:rPr>
          <w:rFonts w:ascii="Yoon 윤고딕 530_TT" w:eastAsia="Yoon 윤고딕 530_TT" w:hAnsi="바탕" w:cs="바탕"/>
          <w:sz w:val="18"/>
          <w:lang w:eastAsia="ko-KR"/>
        </w:rPr>
      </w:pPr>
    </w:p>
    <w:p w:rsidR="0033373B" w:rsidRDefault="0033373B" w:rsidP="00B20E2D">
      <w:pPr>
        <w:spacing w:after="0" w:line="240" w:lineRule="auto"/>
        <w:rPr>
          <w:rFonts w:ascii="Yoon 윤고딕 530_TT" w:eastAsia="Yoon 윤고딕 530_TT" w:hAnsi="바탕" w:cs="바탕"/>
          <w:sz w:val="18"/>
          <w:lang w:eastAsia="ko-KR"/>
        </w:rPr>
      </w:pPr>
    </w:p>
    <w:p w:rsidR="0033373B" w:rsidRPr="0033373B" w:rsidRDefault="0033373B" w:rsidP="00B20E2D">
      <w:pPr>
        <w:spacing w:after="0" w:line="240" w:lineRule="auto"/>
        <w:rPr>
          <w:rFonts w:ascii="Yoon 윤고딕 530_TT" w:eastAsia="Yoon 윤고딕 530_TT" w:hAnsi="바탕" w:cs="바탕"/>
          <w:sz w:val="18"/>
          <w:lang w:eastAsia="ko-KR"/>
        </w:rPr>
      </w:pPr>
    </w:p>
    <w:p w:rsidR="00E56B0F" w:rsidRPr="0064054A" w:rsidRDefault="00E56B0F" w:rsidP="00972A6E">
      <w:pPr>
        <w:pStyle w:val="a9"/>
        <w:numPr>
          <w:ilvl w:val="0"/>
          <w:numId w:val="1"/>
        </w:numPr>
        <w:spacing w:after="0" w:line="240" w:lineRule="auto"/>
        <w:ind w:left="284" w:hanging="218"/>
        <w:rPr>
          <w:rFonts w:ascii="Yoon 윤고딕 530_TT" w:eastAsia="Yoon 윤고딕 530_TT" w:hAnsi="바탕" w:cs="바탕"/>
          <w:sz w:val="18"/>
          <w:lang w:eastAsia="ko-KR"/>
        </w:rPr>
      </w:pPr>
      <w:r w:rsidRPr="0064054A">
        <w:rPr>
          <w:rFonts w:ascii="Yoon 윤고딕 530_TT" w:eastAsia="Yoon 윤고딕 530_TT" w:hAnsi="바탕" w:cs="바탕" w:hint="eastAsia"/>
          <w:sz w:val="18"/>
          <w:lang w:eastAsia="ko-KR"/>
        </w:rPr>
        <w:lastRenderedPageBreak/>
        <w:t>전시에 참여하는 기획자 및 작가는 개인 웹사이트를 가지고 있어야 함을 원칙으로 합니다.</w:t>
      </w:r>
      <w:r w:rsidR="0064054A" w:rsidRPr="0064054A">
        <w:rPr>
          <w:rFonts w:ascii="Yoon 윤고딕 530_TT" w:eastAsia="Yoon 윤고딕 530_TT" w:hAnsi="바탕" w:cs="바탕" w:hint="eastAsia"/>
          <w:sz w:val="18"/>
          <w:lang w:eastAsia="ko-KR"/>
        </w:rPr>
        <w:br/>
        <w:t>*개인 웹사이트가 없을 시 (</w:t>
      </w:r>
      <w:r w:rsidR="0064054A">
        <w:rPr>
          <w:rFonts w:ascii="Yoon 윤고딕 530_TT" w:eastAsia="Yoon 윤고딕 530_TT" w:hAnsi="바탕" w:cs="바탕" w:hint="eastAsia"/>
          <w:sz w:val="18"/>
          <w:lang w:eastAsia="ko-KR"/>
        </w:rPr>
        <w:t>www.</w:t>
      </w:r>
      <w:r w:rsidR="0064054A" w:rsidRPr="0064054A">
        <w:rPr>
          <w:rFonts w:ascii="Yoon 윤고딕 530_TT" w:eastAsia="Yoon 윤고딕 530_TT" w:hAnsi="바탕" w:cs="바탕" w:hint="eastAsia"/>
          <w:sz w:val="18"/>
          <w:lang w:eastAsia="ko-KR"/>
        </w:rPr>
        <w:t xml:space="preserve">cargocollective.com으로 제작이 가능합니다) </w:t>
      </w:r>
    </w:p>
    <w:p w:rsidR="00E56B0F" w:rsidRPr="0033373B" w:rsidRDefault="00E56B0F" w:rsidP="00972A6E">
      <w:pPr>
        <w:pStyle w:val="a9"/>
        <w:numPr>
          <w:ilvl w:val="0"/>
          <w:numId w:val="1"/>
        </w:numPr>
        <w:spacing w:after="0" w:line="240" w:lineRule="auto"/>
        <w:ind w:left="284" w:hanging="218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전시/프로젝트 종료 전, 전시된 모든 작품들의 전시기록사진(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도록사진퀄리티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)를 제출합니다</w:t>
      </w:r>
      <w:r w:rsidR="00972A6E" w:rsidRPr="0033373B">
        <w:rPr>
          <w:rFonts w:ascii="Yoon 윤고딕 530_TT" w:eastAsia="Yoon 윤고딕 530_TT" w:hAnsi="바탕" w:cs="바탕" w:hint="eastAsia"/>
          <w:sz w:val="18"/>
          <w:lang w:eastAsia="ko-KR"/>
        </w:rPr>
        <w:t>. (</w:t>
      </w: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최소 설치사진 5장, 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오프닝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 비디오1개)</w:t>
      </w:r>
    </w:p>
    <w:p w:rsidR="0039116E" w:rsidRPr="0033373B" w:rsidRDefault="0039116E" w:rsidP="00972A6E">
      <w:pPr>
        <w:pStyle w:val="a9"/>
        <w:numPr>
          <w:ilvl w:val="0"/>
          <w:numId w:val="1"/>
        </w:numPr>
        <w:spacing w:after="0" w:line="240" w:lineRule="auto"/>
        <w:ind w:left="284" w:hanging="218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신청자는 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오프닝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 전시 전까지 직접 디자인한 홍보용 포스터 이미지와 네오룩에 보도자료를 업로드 하며 동시에 </w:t>
      </w:r>
      <w:hyperlink r:id="rId13" w:history="1">
        <w:r w:rsidRPr="0079147F">
          <w:rPr>
            <w:rStyle w:val="af5"/>
            <w:rFonts w:ascii="Yoon 윤고딕 530_TT" w:eastAsia="Yoon 윤고딕 530_TT" w:hAnsi="바탕" w:cs="바탕" w:hint="eastAsia"/>
            <w:color w:val="C00000"/>
            <w:sz w:val="18"/>
            <w:lang w:eastAsia="ko-KR"/>
          </w:rPr>
          <w:t>admin@artphil.com</w:t>
        </w:r>
      </w:hyperlink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으로 제출하시길 바랍니다. </w:t>
      </w:r>
    </w:p>
    <w:p w:rsidR="00E56B0F" w:rsidRPr="0033373B" w:rsidRDefault="00E56B0F" w:rsidP="00972A6E">
      <w:pPr>
        <w:pStyle w:val="a9"/>
        <w:numPr>
          <w:ilvl w:val="0"/>
          <w:numId w:val="1"/>
        </w:numPr>
        <w:spacing w:after="0" w:line="240" w:lineRule="auto"/>
        <w:ind w:left="284" w:hanging="218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신청자는 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오프닝</w:t>
      </w:r>
      <w:proofErr w:type="spellEnd"/>
      <w:r w:rsidR="00E14A11">
        <w:rPr>
          <w:rFonts w:ascii="Yoon 윤고딕 530_TT" w:eastAsia="Yoon 윤고딕 530_TT" w:hAnsi="바탕" w:cs="바탕" w:hint="eastAsia"/>
          <w:sz w:val="18"/>
          <w:lang w:eastAsia="ko-KR"/>
        </w:rPr>
        <w:t xml:space="preserve"> 전</w:t>
      </w:r>
      <w:r w:rsidR="00E14A11">
        <w:rPr>
          <w:rFonts w:ascii="바탕" w:eastAsia="바탕" w:hAnsi="바탕" w:cs="바탕" w:hint="eastAsia"/>
          <w:sz w:val="18"/>
          <w:lang w:eastAsia="ko-KR"/>
        </w:rPr>
        <w:t>까지</w:t>
      </w: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 직접 네오룩에 보도자료를 </w:t>
      </w:r>
      <w:r w:rsidR="0039116E" w:rsidRPr="0033373B">
        <w:rPr>
          <w:rFonts w:ascii="Yoon 윤고딕 530_TT" w:eastAsia="Yoon 윤고딕 530_TT" w:hAnsi="바탕" w:cs="바탕" w:hint="eastAsia"/>
          <w:sz w:val="18"/>
          <w:lang w:eastAsia="ko-KR"/>
        </w:rPr>
        <w:t>업로드 합니다</w:t>
      </w: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. 10일전 업로드 할 경우 링크를 통한 전시홍보가 3일입니다. 따라서 가급적 미리미리 준비해서 홍보에 여유를 가지고 차질 없도록 준비를 당부합니다. (</w:t>
      </w:r>
      <w:hyperlink r:id="rId14" w:history="1">
        <w:r w:rsidRPr="0033373B">
          <w:rPr>
            <w:rStyle w:val="af5"/>
            <w:rFonts w:ascii="Yoon 윤고딕 530_TT" w:eastAsia="Yoon 윤고딕 530_TT" w:hAnsi="바탕" w:cs="바탕" w:hint="eastAsia"/>
            <w:color w:val="D1282E" w:themeColor="text2"/>
            <w:sz w:val="18"/>
            <w:lang w:eastAsia="ko-KR"/>
          </w:rPr>
          <w:t>http://neolook.com/p/how-to-use</w:t>
        </w:r>
      </w:hyperlink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)</w:t>
      </w:r>
    </w:p>
    <w:p w:rsidR="00B20E2D" w:rsidRPr="0033373B" w:rsidRDefault="00E56B0F" w:rsidP="00B20E2D">
      <w:pPr>
        <w:pStyle w:val="a9"/>
        <w:numPr>
          <w:ilvl w:val="0"/>
          <w:numId w:val="1"/>
        </w:numPr>
        <w:spacing w:after="0" w:line="240" w:lineRule="auto"/>
        <w:ind w:left="284" w:hanging="218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프로젝트 종료 후 전시 장소를 원래의 상태로 돌려 놓아야 합니다. 전시장 상주인원은 직접 섭외, </w:t>
      </w:r>
      <w:r w:rsidR="004D47AD" w:rsidRPr="0033373B">
        <w:rPr>
          <w:rFonts w:ascii="Yoon 윤고딕 530_TT" w:eastAsia="Yoon 윤고딕 530_TT" w:hAnsi="바탕" w:cs="바탕"/>
          <w:sz w:val="18"/>
          <w:lang w:eastAsia="ko-KR"/>
        </w:rPr>
        <w:br/>
      </w: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전시 중 작품 관리 및 훼손에 대한 책임은 전적으로 전시작가, 본인에게 있습니다. </w:t>
      </w:r>
    </w:p>
    <w:p w:rsidR="00B20E2D" w:rsidRPr="0033373B" w:rsidRDefault="00B20E2D" w:rsidP="00B20E2D">
      <w:pPr>
        <w:pStyle w:val="a9"/>
        <w:numPr>
          <w:ilvl w:val="0"/>
          <w:numId w:val="1"/>
        </w:numPr>
        <w:spacing w:after="0" w:line="240" w:lineRule="auto"/>
        <w:ind w:left="284" w:hanging="218"/>
        <w:rPr>
          <w:rFonts w:ascii="Yoon 윤고딕 530_TT" w:eastAsia="Yoon 윤고딕 530_TT" w:hAnsi="바탕" w:cs="바탕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전시에 실제로 출품할 작품(전체의 30%)의 이미지를 지원서에 첨부하거나, 또는 그에 상응하는 실질적인 </w:t>
      </w:r>
      <w:r w:rsidR="004D47AD" w:rsidRPr="0033373B">
        <w:rPr>
          <w:rFonts w:ascii="Yoon 윤고딕 530_TT" w:eastAsia="Yoon 윤고딕 530_TT" w:hAnsi="바탕" w:cs="바탕"/>
          <w:sz w:val="18"/>
          <w:lang w:eastAsia="ko-KR"/>
        </w:rPr>
        <w:br/>
      </w:r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기획 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>세부안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lang w:eastAsia="ko-KR"/>
        </w:rPr>
        <w:t xml:space="preserve">(완성도와 전문성이 요구 되어짐)으로 대체가 가능합니다. </w:t>
      </w:r>
    </w:p>
    <w:p w:rsidR="008C34CC" w:rsidRPr="0033373B" w:rsidRDefault="00B20E2D" w:rsidP="00B20E2D">
      <w:pPr>
        <w:pStyle w:val="a9"/>
        <w:spacing w:after="0" w:line="240" w:lineRule="auto"/>
        <w:ind w:left="284"/>
        <w:rPr>
          <w:rFonts w:ascii="Yoon 윤고딕 530_TT" w:eastAsia="Yoon 윤고딕 530_TT" w:hAnsi="바탕" w:cs="바탕"/>
          <w:b/>
          <w:color w:val="C00000"/>
          <w:sz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b/>
          <w:color w:val="C00000"/>
          <w:sz w:val="18"/>
          <w:lang w:eastAsia="ko-KR"/>
        </w:rPr>
        <w:t>**만일 이를 어길 시 전시가 취소될 수 있습니다</w:t>
      </w:r>
    </w:p>
    <w:p w:rsidR="00D316DD" w:rsidRPr="0024792A" w:rsidRDefault="00D316DD" w:rsidP="008C34CC">
      <w:pPr>
        <w:spacing w:after="0" w:line="240" w:lineRule="auto"/>
        <w:rPr>
          <w:rFonts w:ascii="Yoon 윤고딕 530_TT" w:eastAsia="Yoon 윤고딕 530_TT" w:hAnsi="바탕" w:cs="바탕"/>
          <w:sz w:val="12"/>
          <w:lang w:eastAsia="ko-KR"/>
        </w:rPr>
      </w:pPr>
    </w:p>
    <w:p w:rsidR="004D47AD" w:rsidRPr="0033373B" w:rsidRDefault="004D47AD" w:rsidP="004D47AD">
      <w:pPr>
        <w:spacing w:after="0" w:line="240" w:lineRule="auto"/>
        <w:rPr>
          <w:rFonts w:ascii="Yoon 윤고딕 530_TT" w:eastAsia="Yoon 윤고딕 530_TT"/>
          <w:b/>
          <w:sz w:val="20"/>
          <w:lang w:eastAsia="ko-KR"/>
        </w:rPr>
      </w:pPr>
      <w:proofErr w:type="spellStart"/>
      <w:r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>네오룩</w:t>
      </w:r>
      <w:proofErr w:type="spellEnd"/>
      <w:r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 xml:space="preserve"> </w:t>
      </w:r>
      <w:r w:rsidRPr="0033373B">
        <w:rPr>
          <w:rFonts w:ascii="Yoon 윤고딕 530_TT" w:eastAsia="Yoon 윤고딕 530_TT" w:hAnsi="바탕" w:cs="바탕" w:hint="eastAsia"/>
          <w:b/>
          <w:color w:val="7F7F7F" w:themeColor="text1" w:themeTint="80"/>
          <w:sz w:val="32"/>
          <w:lang w:eastAsia="ko-KR"/>
        </w:rPr>
        <w:t>게재 안내</w:t>
      </w:r>
      <w:r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 xml:space="preserve"> |</w:t>
      </w:r>
      <w:r w:rsidRPr="0033373B">
        <w:rPr>
          <w:rFonts w:ascii="Yoon 윤고딕 530_TT" w:eastAsia="Yoon 윤고딕 530_TT" w:hint="eastAsia"/>
          <w:b/>
          <w:sz w:val="20"/>
          <w:lang w:eastAsia="ko-KR"/>
        </w:rPr>
        <w:t xml:space="preserve"> </w:t>
      </w:r>
    </w:p>
    <w:p w:rsidR="004D47AD" w:rsidRPr="0033373B" w:rsidRDefault="004D47AD" w:rsidP="004D47AD">
      <w:pPr>
        <w:spacing w:after="0" w:line="240" w:lineRule="auto"/>
        <w:rPr>
          <w:rFonts w:ascii="Yoon 윤고딕 530_TT" w:eastAsia="Yoon 윤고딕 530_TT" w:hAnsi="바탕" w:cs="바탕"/>
          <w:sz w:val="18"/>
          <w:szCs w:val="18"/>
          <w:lang w:eastAsia="ko-KR"/>
        </w:rPr>
      </w:pPr>
      <w:proofErr w:type="spellStart"/>
      <w:r w:rsidRPr="0033373B">
        <w:rPr>
          <w:rFonts w:ascii="Yoon 윤고딕 530_TT" w:eastAsia="Yoon 윤고딕 530_TT" w:hint="eastAsia"/>
          <w:sz w:val="18"/>
          <w:szCs w:val="18"/>
          <w:lang w:eastAsia="ko-KR"/>
        </w:rPr>
        <w:t>네오룩</w:t>
      </w:r>
      <w:proofErr w:type="spellEnd"/>
      <w:r w:rsidRPr="0033373B">
        <w:rPr>
          <w:rFonts w:ascii="Yoon 윤고딕 530_TT" w:eastAsia="Yoon 윤고딕 530_TT" w:hint="eastAsia"/>
          <w:sz w:val="18"/>
          <w:szCs w:val="18"/>
          <w:lang w:eastAsia="ko-KR"/>
        </w:rPr>
        <w:t xml:space="preserve"> 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>아카이브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1회 게재에 따른 비용내역입니다. </w:t>
      </w:r>
    </w:p>
    <w:p w:rsidR="004D47AD" w:rsidRPr="0033373B" w:rsidRDefault="004D47AD" w:rsidP="004D47AD">
      <w:pPr>
        <w:pStyle w:val="a9"/>
        <w:numPr>
          <w:ilvl w:val="0"/>
          <w:numId w:val="12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szCs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1인이 모든 배용을 부담해야 하는 순수 예술활동 및 개인전 홍보 _____ 8만원 </w:t>
      </w:r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br/>
        <w:t>(세금계산서 발행 시 8만8천원)</w:t>
      </w:r>
    </w:p>
    <w:p w:rsidR="004D47AD" w:rsidRPr="0033373B" w:rsidRDefault="004D47AD" w:rsidP="004D47AD">
      <w:pPr>
        <w:pStyle w:val="a9"/>
        <w:numPr>
          <w:ilvl w:val="0"/>
          <w:numId w:val="12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szCs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2인 이상이 출품하는 순수 기획/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>그룹전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등 홍보 ______ 11만원 </w:t>
      </w:r>
    </w:p>
    <w:p w:rsidR="00D316DD" w:rsidRPr="0033373B" w:rsidRDefault="004D47AD" w:rsidP="00277080">
      <w:pPr>
        <w:pStyle w:val="a9"/>
        <w:numPr>
          <w:ilvl w:val="0"/>
          <w:numId w:val="12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szCs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모든 항목의 jpg 도판 5-7컷과 텍스트 7,000자 이내를 기준으로 합니다 </w:t>
      </w:r>
    </w:p>
    <w:p w:rsidR="004D47AD" w:rsidRPr="0033373B" w:rsidRDefault="004D47AD" w:rsidP="00277080">
      <w:pPr>
        <w:pStyle w:val="a9"/>
        <w:numPr>
          <w:ilvl w:val="0"/>
          <w:numId w:val="12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szCs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데이터는 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>네오룩의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정해진 형식에 맞추어 임의로 가공됩니다 </w:t>
      </w:r>
    </w:p>
    <w:p w:rsidR="004D47AD" w:rsidRPr="0033373B" w:rsidRDefault="004D47AD" w:rsidP="004D47AD">
      <w:pPr>
        <w:pStyle w:val="a9"/>
        <w:numPr>
          <w:ilvl w:val="0"/>
          <w:numId w:val="12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szCs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게재된 내용에서 한문이 제대로 보이지 않는다면 옛한글 글꼴을 설치하셔야 합니다</w:t>
      </w:r>
    </w:p>
    <w:p w:rsidR="0033373B" w:rsidRPr="0033373B" w:rsidRDefault="004D47AD" w:rsidP="004D47AD">
      <w:pPr>
        <w:pStyle w:val="a9"/>
        <w:numPr>
          <w:ilvl w:val="0"/>
          <w:numId w:val="12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szCs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>네오룩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</w:t>
      </w:r>
      <w:proofErr w:type="gramStart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>웹사이트 :</w:t>
      </w:r>
      <w:proofErr w:type="gramEnd"/>
      <w:r w:rsidR="0033373B" w:rsidRPr="0033373B">
        <w:rPr>
          <w:rFonts w:ascii="Yoon 윤고딕 530_TT" w:eastAsia="Yoon 윤고딕 530_TT" w:hAnsi="바탕" w:cs="바탕"/>
          <w:sz w:val="18"/>
          <w:szCs w:val="18"/>
          <w:lang w:eastAsia="ko-KR"/>
        </w:rPr>
        <w:t xml:space="preserve"> </w:t>
      </w:r>
      <w:hyperlink r:id="rId15" w:history="1">
        <w:r w:rsidR="0033373B" w:rsidRPr="0033373B">
          <w:rPr>
            <w:rStyle w:val="af5"/>
            <w:rFonts w:ascii="Yoon 윤고딕 530_TT" w:eastAsia="Yoon 윤고딕 530_TT" w:hAnsi="바탕" w:cs="바탕"/>
            <w:color w:val="C00000"/>
            <w:sz w:val="18"/>
            <w:szCs w:val="18"/>
            <w:lang w:eastAsia="ko-KR"/>
          </w:rPr>
          <w:t>http://www.neolook.com</w:t>
        </w:r>
      </w:hyperlink>
      <w:r w:rsidR="0033373B" w:rsidRPr="0033373B">
        <w:rPr>
          <w:rFonts w:ascii="Yoon 윤고딕 530_TT" w:eastAsia="Yoon 윤고딕 530_TT" w:hAnsi="바탕" w:cs="바탕"/>
          <w:color w:val="C00000"/>
          <w:sz w:val="18"/>
          <w:szCs w:val="18"/>
          <w:lang w:eastAsia="ko-KR"/>
        </w:rPr>
        <w:t xml:space="preserve"> </w:t>
      </w:r>
      <w:r w:rsidRPr="0033373B">
        <w:rPr>
          <w:rFonts w:ascii="Yoon 윤고딕 530_TT" w:eastAsia="Yoon 윤고딕 530_TT" w:hAnsi="바탕" w:cs="바탕" w:hint="eastAsia"/>
          <w:color w:val="C00000"/>
          <w:sz w:val="18"/>
          <w:szCs w:val="18"/>
          <w:lang w:eastAsia="ko-KR"/>
        </w:rPr>
        <w:t xml:space="preserve"> </w:t>
      </w:r>
    </w:p>
    <w:p w:rsidR="004D47AD" w:rsidRPr="0024792A" w:rsidRDefault="0033373B" w:rsidP="004D47AD">
      <w:pPr>
        <w:pStyle w:val="a9"/>
        <w:numPr>
          <w:ilvl w:val="0"/>
          <w:numId w:val="12"/>
        </w:numPr>
        <w:spacing w:after="0" w:line="240" w:lineRule="auto"/>
        <w:ind w:left="284" w:hanging="167"/>
        <w:rPr>
          <w:rFonts w:ascii="Yoon 윤고딕 530_TT" w:eastAsia="Yoon 윤고딕 530_TT" w:hAnsi="바탕" w:cs="바탕"/>
          <w:sz w:val="18"/>
          <w:szCs w:val="18"/>
          <w:lang w:eastAsia="ko-KR"/>
        </w:rPr>
      </w:pPr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</w:t>
      </w:r>
      <w:proofErr w:type="spellStart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>네오룩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</w:t>
      </w:r>
      <w:proofErr w:type="spellStart"/>
      <w:proofErr w:type="gramStart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>다이렉트</w:t>
      </w:r>
      <w:proofErr w:type="spellEnd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:</w:t>
      </w:r>
      <w:proofErr w:type="gramEnd"/>
      <w:r w:rsidRPr="0033373B">
        <w:rPr>
          <w:rFonts w:ascii="Yoon 윤고딕 530_TT" w:eastAsia="Yoon 윤고딕 530_TT" w:hAnsi="바탕" w:cs="바탕" w:hint="eastAsia"/>
          <w:sz w:val="18"/>
          <w:szCs w:val="18"/>
          <w:lang w:eastAsia="ko-KR"/>
        </w:rPr>
        <w:t xml:space="preserve"> </w:t>
      </w:r>
      <w:r w:rsidR="004D47AD" w:rsidRPr="0033373B">
        <w:rPr>
          <w:rFonts w:ascii="Yoon 윤고딕 530_TT" w:eastAsia="Yoon 윤고딕 530_TT" w:hAnsi="바탕" w:cs="바탕" w:hint="eastAsia"/>
          <w:color w:val="C00000"/>
          <w:sz w:val="18"/>
          <w:szCs w:val="18"/>
          <w:u w:val="single"/>
          <w:lang w:eastAsia="ko-KR"/>
        </w:rPr>
        <w:t>http://neolook.com/p/how-to-use</w:t>
      </w:r>
      <w:r w:rsidR="004D47AD" w:rsidRPr="0033373B">
        <w:rPr>
          <w:rFonts w:ascii="Yoon 윤고딕 530_TT" w:eastAsia="Yoon 윤고딕 530_TT" w:hAnsi="바탕" w:cs="바탕" w:hint="eastAsia"/>
          <w:color w:val="C00000"/>
          <w:sz w:val="18"/>
          <w:szCs w:val="18"/>
          <w:lang w:eastAsia="ko-KR"/>
        </w:rPr>
        <w:t xml:space="preserve"> </w:t>
      </w:r>
    </w:p>
    <w:p w:rsidR="004D47AD" w:rsidRPr="0024792A" w:rsidRDefault="004D47AD" w:rsidP="004D47AD">
      <w:pPr>
        <w:spacing w:after="0" w:line="240" w:lineRule="auto"/>
        <w:rPr>
          <w:rFonts w:ascii="Yoon 윤고딕 530_TT" w:eastAsia="Yoon 윤고딕 530_TT" w:hAnsi="바탕" w:cs="바탕"/>
          <w:sz w:val="12"/>
          <w:szCs w:val="18"/>
          <w:lang w:eastAsia="ko-KR"/>
        </w:rPr>
      </w:pPr>
    </w:p>
    <w:p w:rsidR="0024792A" w:rsidRDefault="0024792A" w:rsidP="0024792A">
      <w:pPr>
        <w:spacing w:after="0" w:line="240" w:lineRule="auto"/>
        <w:rPr>
          <w:rFonts w:ascii="Yoon 윤고딕 530_TT" w:eastAsia="Yoon 윤고딕 530_TT"/>
          <w:b/>
          <w:sz w:val="20"/>
          <w:lang w:eastAsia="ko-KR"/>
        </w:rPr>
      </w:pPr>
      <w:r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>과거 전시 샘플</w:t>
      </w:r>
      <w:r w:rsidRPr="0033373B">
        <w:rPr>
          <w:rFonts w:ascii="Yoon 윤고딕 530_TT" w:eastAsia="Yoon 윤고딕 530_TT" w:hint="eastAsia"/>
          <w:b/>
          <w:color w:val="7F7F7F" w:themeColor="text1" w:themeTint="80"/>
          <w:sz w:val="32"/>
          <w:lang w:eastAsia="ko-KR"/>
        </w:rPr>
        <w:t>|</w:t>
      </w:r>
      <w:r w:rsidRPr="0033373B">
        <w:rPr>
          <w:rFonts w:ascii="Yoon 윤고딕 530_TT" w:eastAsia="Yoon 윤고딕 530_TT" w:hint="eastAsia"/>
          <w:b/>
          <w:sz w:val="20"/>
          <w:lang w:eastAsia="ko-KR"/>
        </w:rPr>
        <w:t xml:space="preserve"> </w:t>
      </w:r>
    </w:p>
    <w:p w:rsidR="0024792A" w:rsidRPr="0064054A" w:rsidRDefault="0024792A" w:rsidP="0024792A">
      <w:pPr>
        <w:spacing w:after="0" w:line="240" w:lineRule="auto"/>
        <w:rPr>
          <w:rFonts w:ascii="Yoon 윤고딕 530_TT" w:eastAsia="Yoon 윤고딕 530_TT"/>
          <w:sz w:val="18"/>
          <w:lang w:eastAsia="ko-KR"/>
        </w:rPr>
      </w:pPr>
      <w:r w:rsidRPr="0064054A">
        <w:rPr>
          <w:rFonts w:ascii="Yoon 윤고딕 530_TT" w:eastAsia="Yoon 윤고딕 530_TT" w:hint="eastAsia"/>
          <w:sz w:val="18"/>
          <w:lang w:eastAsia="ko-KR"/>
        </w:rPr>
        <w:t xml:space="preserve">과거 졸업생들의 전시 </w:t>
      </w:r>
      <w:r w:rsidR="00085047" w:rsidRPr="0064054A">
        <w:rPr>
          <w:rFonts w:ascii="Yoon 윤고딕 530_TT" w:eastAsia="Yoon 윤고딕 530_TT" w:hint="eastAsia"/>
          <w:sz w:val="18"/>
          <w:lang w:eastAsia="ko-KR"/>
        </w:rPr>
        <w:t>샘플입</w:t>
      </w:r>
      <w:r w:rsidR="00085047" w:rsidRPr="0064054A">
        <w:rPr>
          <w:rFonts w:ascii="Yoon 윤고딕 530_TT" w:eastAsia="Yoon 윤고딕 530_TT" w:hAnsi="바탕" w:cs="바탕" w:hint="eastAsia"/>
          <w:sz w:val="18"/>
          <w:lang w:eastAsia="ko-KR"/>
        </w:rPr>
        <w:t xml:space="preserve">니다. </w:t>
      </w:r>
    </w:p>
    <w:p w:rsidR="004D47AD" w:rsidRPr="0024792A" w:rsidRDefault="004D47AD" w:rsidP="004D47AD">
      <w:pPr>
        <w:spacing w:after="0" w:line="240" w:lineRule="auto"/>
        <w:rPr>
          <w:rFonts w:ascii="Yoon 윤고딕 530_TT" w:eastAsia="Yoon 윤고딕 530_TT" w:hAnsi="바탕" w:cs="바탕"/>
          <w:sz w:val="16"/>
          <w:szCs w:val="18"/>
          <w:lang w:eastAsia="ko-KR"/>
        </w:rPr>
      </w:pPr>
    </w:p>
    <w:p w:rsidR="004D47AD" w:rsidRDefault="0024792A" w:rsidP="004D47AD">
      <w:pPr>
        <w:spacing w:after="0" w:line="240" w:lineRule="auto"/>
        <w:rPr>
          <w:rFonts w:ascii="Yoon 윤고딕 530_TT" w:eastAsia="Yoon 윤고딕 530_TT" w:hAnsi="바탕" w:cs="바탕"/>
          <w:sz w:val="16"/>
          <w:szCs w:val="18"/>
          <w:lang w:eastAsia="ko-KR"/>
        </w:rPr>
      </w:pPr>
      <w:r>
        <w:rPr>
          <w:rFonts w:ascii="Yoon 윤고딕 530_TT" w:eastAsia="Yoon 윤고딕 530_TT" w:hAnsi="바탕" w:cs="바탕" w:hint="eastAsia"/>
          <w:noProof/>
          <w:sz w:val="16"/>
          <w:szCs w:val="18"/>
          <w:lang w:eastAsia="ko-KR"/>
        </w:rPr>
        <w:drawing>
          <wp:inline distT="0" distB="0" distL="0" distR="0">
            <wp:extent cx="2842895" cy="1895263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cd9478228421837d9e47c3a07b62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06" cy="190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Yoon 윤고딕 530_TT" w:eastAsia="Yoon 윤고딕 530_TT" w:hAnsi="바탕" w:cs="바탕" w:hint="eastAsia"/>
          <w:sz w:val="16"/>
          <w:szCs w:val="18"/>
          <w:lang w:eastAsia="ko-KR"/>
        </w:rPr>
        <w:t xml:space="preserve">  </w:t>
      </w:r>
      <w:r>
        <w:rPr>
          <w:rFonts w:ascii="Yoon 윤고딕 530_TT" w:eastAsia="Yoon 윤고딕 530_TT" w:hAnsi="바탕" w:cs="바탕" w:hint="eastAsia"/>
          <w:noProof/>
          <w:sz w:val="16"/>
          <w:szCs w:val="18"/>
          <w:lang w:eastAsia="ko-KR"/>
        </w:rPr>
        <w:drawing>
          <wp:inline distT="0" distB="0" distL="0" distR="0">
            <wp:extent cx="2829877" cy="1886584"/>
            <wp:effectExtent l="0" t="0" r="889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761f14fed23eb4c59f8dab44eb4c85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99" cy="19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D" w:rsidRDefault="004D47AD" w:rsidP="004D47AD">
      <w:pPr>
        <w:spacing w:after="0" w:line="240" w:lineRule="auto"/>
        <w:rPr>
          <w:rFonts w:ascii="Yoon 윤고딕 530_TT" w:eastAsia="Yoon 윤고딕 530_TT" w:hAnsi="바탕" w:cs="바탕"/>
          <w:sz w:val="16"/>
          <w:szCs w:val="18"/>
          <w:lang w:eastAsia="ko-KR"/>
        </w:rPr>
      </w:pPr>
    </w:p>
    <w:p w:rsidR="004D47AD" w:rsidRDefault="00085047" w:rsidP="00085047">
      <w:pPr>
        <w:spacing w:after="0" w:line="240" w:lineRule="auto"/>
        <w:rPr>
          <w:rFonts w:ascii="Yoon 윤고딕 530_TT" w:eastAsia="Yoon 윤고딕 530_TT" w:hAnsi="바탕" w:cs="바탕"/>
          <w:sz w:val="16"/>
          <w:szCs w:val="18"/>
          <w:lang w:eastAsia="ko-KR"/>
        </w:rPr>
      </w:pPr>
      <w:r>
        <w:rPr>
          <w:rFonts w:ascii="Yoon 윤고딕 530_TT" w:eastAsia="Yoon 윤고딕 530_TT" w:hAnsi="바탕" w:cs="바탕"/>
          <w:noProof/>
          <w:sz w:val="16"/>
          <w:szCs w:val="18"/>
          <w:lang w:eastAsia="ko-KR"/>
        </w:rPr>
        <w:drawing>
          <wp:inline distT="0" distB="0" distL="0" distR="0" wp14:anchorId="17E4F9FE" wp14:editId="465755D2">
            <wp:extent cx="2858463" cy="188658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9e1807f1cd0c3c80181cb617d9a4ee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37" cy="19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Yoon 윤고딕 530_TT" w:eastAsia="Yoon 윤고딕 530_TT" w:hAnsi="바탕" w:cs="바탕" w:hint="eastAsia"/>
          <w:sz w:val="16"/>
          <w:szCs w:val="18"/>
          <w:lang w:eastAsia="ko-KR"/>
        </w:rPr>
        <w:t xml:space="preserve">  </w:t>
      </w:r>
      <w:r>
        <w:rPr>
          <w:rFonts w:ascii="Yoon 윤고딕 530_TT" w:eastAsia="Yoon 윤고딕 530_TT" w:hAnsi="바탕" w:cs="바탕"/>
          <w:noProof/>
          <w:sz w:val="16"/>
          <w:szCs w:val="18"/>
          <w:lang w:eastAsia="ko-KR"/>
        </w:rPr>
        <w:drawing>
          <wp:inline distT="0" distB="0" distL="0" distR="0">
            <wp:extent cx="2833332" cy="1889760"/>
            <wp:effectExtent l="0" t="0" r="571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ISD install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4351" cy="189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D" w:rsidRDefault="004D47AD" w:rsidP="004D47AD">
      <w:pPr>
        <w:spacing w:after="0" w:line="240" w:lineRule="auto"/>
        <w:rPr>
          <w:rFonts w:ascii="Yoon 윤고딕 530_TT" w:eastAsia="Yoon 윤고딕 530_TT" w:hAnsi="바탕" w:cs="바탕"/>
          <w:sz w:val="16"/>
          <w:szCs w:val="18"/>
          <w:lang w:eastAsia="ko-KR"/>
        </w:rPr>
      </w:pPr>
    </w:p>
    <w:p w:rsidR="004D47AD" w:rsidRDefault="004D47AD" w:rsidP="004D47AD">
      <w:pPr>
        <w:spacing w:after="0" w:line="240" w:lineRule="auto"/>
        <w:rPr>
          <w:rFonts w:ascii="Yoon 윤고딕 530_TT" w:eastAsia="Yoon 윤고딕 530_TT" w:hAnsi="바탕" w:cs="바탕"/>
          <w:sz w:val="16"/>
          <w:szCs w:val="18"/>
          <w:lang w:eastAsia="ko-KR"/>
        </w:rPr>
      </w:pPr>
    </w:p>
    <w:p w:rsidR="004D47AD" w:rsidRDefault="004D47AD" w:rsidP="004D47AD">
      <w:pPr>
        <w:spacing w:after="0" w:line="240" w:lineRule="auto"/>
        <w:rPr>
          <w:rFonts w:ascii="Yoon 윤고딕 530_TT" w:eastAsia="Yoon 윤고딕 530_TT" w:hAnsi="바탕" w:cs="바탕"/>
          <w:sz w:val="16"/>
          <w:szCs w:val="18"/>
          <w:lang w:eastAsia="ko-KR"/>
        </w:rPr>
      </w:pPr>
    </w:p>
    <w:p w:rsidR="004D47AD" w:rsidRDefault="004D47AD" w:rsidP="004D47AD">
      <w:pPr>
        <w:spacing w:after="0" w:line="240" w:lineRule="auto"/>
        <w:rPr>
          <w:rFonts w:ascii="Yoon 윤고딕 530_TT" w:eastAsia="Yoon 윤고딕 530_TT" w:hAnsi="바탕" w:cs="바탕"/>
          <w:sz w:val="16"/>
          <w:szCs w:val="18"/>
          <w:lang w:eastAsia="ko-KR"/>
        </w:rPr>
      </w:pPr>
    </w:p>
    <w:p w:rsidR="00D316DD" w:rsidRPr="00D316DD" w:rsidRDefault="00D316DD" w:rsidP="008C34CC">
      <w:pPr>
        <w:spacing w:after="0" w:line="240" w:lineRule="auto"/>
        <w:rPr>
          <w:rFonts w:ascii="HelveticaNeueLT Std" w:eastAsia="Yoon 윤고딕 530_TT" w:hAnsi="HelveticaNeueLT Std" w:cs="바탕"/>
          <w:b/>
          <w:sz w:val="72"/>
          <w:szCs w:val="72"/>
          <w:lang w:eastAsia="ko-KR"/>
        </w:rPr>
      </w:pPr>
      <w:r w:rsidRPr="00D316DD">
        <w:rPr>
          <w:rFonts w:ascii="HelveticaNeueLT Std" w:eastAsia="Yoon 윤고딕 530_TT" w:hAnsi="HelveticaNeueLT Std" w:cs="바탕"/>
          <w:b/>
          <w:sz w:val="72"/>
          <w:szCs w:val="72"/>
          <w:lang w:eastAsia="ko-KR"/>
        </w:rPr>
        <w:lastRenderedPageBreak/>
        <w:t xml:space="preserve">2016 PROJECT BROOM OPEN EXHIBITION </w:t>
      </w:r>
    </w:p>
    <w:p w:rsidR="00D316DD" w:rsidRPr="00D316DD" w:rsidRDefault="00D316DD" w:rsidP="008C34CC">
      <w:pPr>
        <w:spacing w:after="0" w:line="240" w:lineRule="auto"/>
        <w:rPr>
          <w:rFonts w:ascii="Yoon 윤고딕 530_TT" w:eastAsia="Yoon 윤고딕 530_TT" w:hAnsi="바탕" w:cs="바탕"/>
          <w:b/>
          <w:color w:val="C00000"/>
          <w:sz w:val="36"/>
          <w:szCs w:val="36"/>
          <w:lang w:eastAsia="ko-KR"/>
        </w:rPr>
      </w:pPr>
      <w:r w:rsidRPr="00D316DD">
        <w:rPr>
          <w:rFonts w:ascii="Yoon 윤고딕 530_TT" w:eastAsia="Yoon 윤고딕 530_TT" w:hAnsi="바탕" w:cs="바탕" w:hint="eastAsia"/>
          <w:b/>
          <w:color w:val="C00000"/>
          <w:sz w:val="36"/>
          <w:szCs w:val="36"/>
          <w:lang w:eastAsia="ko-KR"/>
        </w:rPr>
        <w:t xml:space="preserve">2016년 전시/프로젝트 계획서 </w:t>
      </w:r>
      <w:r w:rsidR="00FD1895">
        <w:rPr>
          <w:rFonts w:ascii="Yoon 윤고딕 530_TT" w:eastAsia="Yoon 윤고딕 530_TT" w:hAnsi="바탕" w:cs="바탕"/>
          <w:b/>
          <w:color w:val="C00000"/>
          <w:sz w:val="36"/>
          <w:szCs w:val="36"/>
          <w:lang w:eastAsia="ko-KR"/>
        </w:rPr>
        <w:t xml:space="preserve">sample </w:t>
      </w:r>
    </w:p>
    <w:p w:rsidR="00D316DD" w:rsidRDefault="00D316DD" w:rsidP="008C34CC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D316DD" w:rsidRPr="00FD1895" w:rsidRDefault="00D316DD" w:rsidP="008C34CC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 w:rsidRPr="00FD1895">
        <w:rPr>
          <w:rFonts w:ascii="Yoon 윤고딕 530_TT" w:eastAsia="Yoon 윤고딕 530_TT" w:hAnsi="바탕" w:cs="바탕" w:hint="eastAsia"/>
          <w:lang w:eastAsia="ko-KR"/>
        </w:rPr>
        <w:t>접수기간 | 2016년</w:t>
      </w:r>
      <w:r w:rsidR="00571097">
        <w:rPr>
          <w:rFonts w:ascii="Yoon 윤고딕 530_TT" w:eastAsia="Yoon 윤고딕 530_TT" w:hAnsi="바탕" w:cs="바탕" w:hint="eastAsia"/>
          <w:lang w:eastAsia="ko-KR"/>
        </w:rPr>
        <w:t xml:space="preserve"> 4</w:t>
      </w:r>
      <w:r w:rsidRPr="00FD1895">
        <w:rPr>
          <w:rFonts w:ascii="Yoon 윤고딕 530_TT" w:eastAsia="Yoon 윤고딕 530_TT" w:hAnsi="바탕" w:cs="바탕" w:hint="eastAsia"/>
          <w:lang w:eastAsia="ko-KR"/>
        </w:rPr>
        <w:t>월1일</w:t>
      </w:r>
      <w:r w:rsidR="00EC6E32">
        <w:rPr>
          <w:rFonts w:ascii="Yoon 윤고딕 530_TT" w:eastAsia="Yoon 윤고딕 530_TT" w:hAnsi="바탕" w:cs="바탕" w:hint="eastAsia"/>
          <w:lang w:eastAsia="ko-KR"/>
        </w:rPr>
        <w:t xml:space="preserve"> ~6</w:t>
      </w:r>
      <w:r w:rsidRPr="00FD1895">
        <w:rPr>
          <w:rFonts w:ascii="Yoon 윤고딕 530_TT" w:eastAsia="Yoon 윤고딕 530_TT" w:hAnsi="바탕" w:cs="바탕" w:hint="eastAsia"/>
          <w:lang w:eastAsia="ko-KR"/>
        </w:rPr>
        <w:t>월</w:t>
      </w:r>
      <w:r w:rsidR="00571097">
        <w:rPr>
          <w:rFonts w:ascii="Yoon 윤고딕 530_TT" w:eastAsia="Yoon 윤고딕 530_TT" w:hAnsi="바탕" w:cs="바탕" w:hint="eastAsia"/>
          <w:lang w:eastAsia="ko-KR"/>
        </w:rPr>
        <w:t xml:space="preserve"> 1</w:t>
      </w:r>
      <w:r w:rsidRPr="00FD1895">
        <w:rPr>
          <w:rFonts w:ascii="Yoon 윤고딕 530_TT" w:eastAsia="Yoon 윤고딕 530_TT" w:hAnsi="바탕" w:cs="바탕" w:hint="eastAsia"/>
          <w:lang w:eastAsia="ko-KR"/>
        </w:rPr>
        <w:t>일</w:t>
      </w:r>
    </w:p>
    <w:p w:rsidR="00D316DD" w:rsidRDefault="00D316DD" w:rsidP="008C34CC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FD1895" w:rsidRPr="00FD1895" w:rsidRDefault="00FD1895" w:rsidP="008C34CC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D316DD" w:rsidRDefault="00D316DD" w:rsidP="00D316DD">
      <w:pPr>
        <w:pStyle w:val="a9"/>
        <w:numPr>
          <w:ilvl w:val="0"/>
          <w:numId w:val="4"/>
        </w:numPr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 w:rsidRPr="00FD1895">
        <w:rPr>
          <w:rFonts w:ascii="Yoon 윤고딕 530_TT" w:eastAsia="Yoon 윤고딕 530_TT" w:hAnsi="바탕" w:cs="바탕" w:hint="eastAsia"/>
          <w:lang w:eastAsia="ko-KR"/>
        </w:rPr>
        <w:t>전시명 |</w:t>
      </w:r>
      <w:r w:rsidR="00FD1895">
        <w:rPr>
          <w:rFonts w:ascii="Yoon 윤고딕 530_TT" w:eastAsia="Yoon 윤고딕 530_TT" w:hAnsi="바탕" w:cs="바탕"/>
          <w:sz w:val="40"/>
          <w:u w:val="single"/>
          <w:lang w:eastAsia="ko-KR"/>
        </w:rPr>
        <w:t xml:space="preserve">              </w:t>
      </w:r>
      <w:r w:rsidR="00FD1895">
        <w:rPr>
          <w:rFonts w:ascii="Yoon 윤고딕 530_TT" w:eastAsia="Yoon 윤고딕 530_TT" w:hAnsi="바탕" w:cs="바탕" w:hint="eastAsia"/>
          <w:sz w:val="40"/>
          <w:u w:val="single"/>
          <w:lang w:eastAsia="ko-KR"/>
        </w:rPr>
        <w:t xml:space="preserve">                                </w:t>
      </w:r>
    </w:p>
    <w:p w:rsidR="00FD1895" w:rsidRPr="00FD1895" w:rsidRDefault="00FD1895" w:rsidP="00FD1895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  <w:r>
        <w:rPr>
          <w:rFonts w:ascii="Yoon 윤고딕 530_TT" w:eastAsia="Yoon 윤고딕 530_TT" w:hAnsi="바탕" w:cs="바탕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BD6A8" wp14:editId="7DA6D19B">
                <wp:simplePos x="0" y="0"/>
                <wp:positionH relativeFrom="column">
                  <wp:posOffset>1030605</wp:posOffset>
                </wp:positionH>
                <wp:positionV relativeFrom="paragraph">
                  <wp:posOffset>39106</wp:posOffset>
                </wp:positionV>
                <wp:extent cx="4822166" cy="0"/>
                <wp:effectExtent l="0" t="0" r="36195" b="19050"/>
                <wp:wrapNone/>
                <wp:docPr id="14" name="직선 연결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21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5B146" id="직선 연결선 14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15pt,3.1pt" to="460.8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" strokecolor="#737373 [3044]" strokeweight="1pt"/>
            </w:pict>
          </mc:Fallback>
        </mc:AlternateContent>
      </w:r>
    </w:p>
    <w:p w:rsidR="008F3DC9" w:rsidRDefault="00194817" w:rsidP="00D316DD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  <w:r>
        <w:rPr>
          <w:rFonts w:ascii="Yoon 윤고딕 530_TT" w:eastAsia="Yoon 윤고딕 530_TT" w:hAnsi="바탕" w:cs="바탕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E247A5" wp14:editId="1AE33499">
                <wp:simplePos x="0" y="0"/>
                <wp:positionH relativeFrom="column">
                  <wp:posOffset>1028700</wp:posOffset>
                </wp:positionH>
                <wp:positionV relativeFrom="paragraph">
                  <wp:posOffset>182245</wp:posOffset>
                </wp:positionV>
                <wp:extent cx="4821555" cy="0"/>
                <wp:effectExtent l="0" t="0" r="36195" b="19050"/>
                <wp:wrapNone/>
                <wp:docPr id="15" name="직선 연결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1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BA5CB" id="직선 연결선 15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4.35pt" to="460.6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" strokecolor="#737373 [3044]" strokeweight="1pt"/>
            </w:pict>
          </mc:Fallback>
        </mc:AlternateContent>
      </w:r>
    </w:p>
    <w:p w:rsidR="00D316DD" w:rsidRDefault="00D316DD" w:rsidP="00D316DD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FD1895" w:rsidRPr="00FD1895" w:rsidRDefault="00FD1895" w:rsidP="00D316DD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FD1895" w:rsidRPr="00571097" w:rsidRDefault="00D316DD" w:rsidP="00FD1895">
      <w:pPr>
        <w:pStyle w:val="a9"/>
        <w:numPr>
          <w:ilvl w:val="0"/>
          <w:numId w:val="4"/>
        </w:numPr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 w:rsidRPr="00FD1895">
        <w:rPr>
          <w:rFonts w:ascii="Yoon 윤고딕 530_TT" w:eastAsia="Yoon 윤고딕 530_TT" w:hAnsi="바탕" w:cs="바탕" w:hint="eastAsia"/>
          <w:lang w:eastAsia="ko-KR"/>
        </w:rPr>
        <w:t xml:space="preserve">전시희망 차수/기간 | </w:t>
      </w:r>
      <w:r w:rsidRPr="0033373B">
        <w:rPr>
          <w:rFonts w:ascii="Yoon 윤고딕 530_TT" w:eastAsia="Yoon 윤고딕 530_TT" w:hAnsi="바탕" w:cs="바탕" w:hint="eastAsia"/>
          <w:color w:val="C00000"/>
          <w:lang w:eastAsia="ko-KR"/>
        </w:rPr>
        <w:t>희망차수를 선택하세요</w:t>
      </w:r>
      <w:r w:rsidR="0033373B" w:rsidRPr="0033373B">
        <w:rPr>
          <w:rFonts w:ascii="Yoon 윤고딕 530_TT" w:eastAsia="Yoon 윤고딕 530_TT" w:hAnsi="바탕" w:cs="바탕" w:hint="eastAsia"/>
          <w:color w:val="C00000"/>
          <w:lang w:eastAsia="ko-KR"/>
        </w:rPr>
        <w:t xml:space="preserve"> (준비/설치 </w:t>
      </w:r>
      <w:r w:rsidR="0033373B" w:rsidRPr="0033373B">
        <w:rPr>
          <w:rFonts w:ascii="바탕" w:eastAsia="바탕" w:hAnsi="바탕" w:cs="바탕" w:hint="eastAsia"/>
          <w:color w:val="C00000"/>
          <w:lang w:eastAsia="ko-KR"/>
        </w:rPr>
        <w:t>–</w:t>
      </w:r>
      <w:proofErr w:type="spellStart"/>
      <w:r w:rsidR="0033373B" w:rsidRPr="0033373B">
        <w:rPr>
          <w:rFonts w:ascii="Yoon 윤고딕 530_TT" w:eastAsia="Yoon 윤고딕 530_TT" w:hAnsi="바탕" w:cs="바탕" w:hint="eastAsia"/>
          <w:color w:val="C00000"/>
          <w:lang w:eastAsia="ko-KR"/>
        </w:rPr>
        <w:t>오프닝</w:t>
      </w:r>
      <w:proofErr w:type="spellEnd"/>
      <w:r w:rsidR="0033373B" w:rsidRPr="0033373B">
        <w:rPr>
          <w:rFonts w:ascii="Yoon 윤고딕 530_TT" w:eastAsia="Yoon 윤고딕 530_TT" w:hAnsi="바탕" w:cs="바탕" w:hint="eastAsia"/>
          <w:color w:val="C00000"/>
          <w:lang w:eastAsia="ko-KR"/>
        </w:rPr>
        <w:t>-철수 포함)</w:t>
      </w:r>
    </w:p>
    <w:p w:rsidR="00571097" w:rsidRPr="00571097" w:rsidRDefault="00571097" w:rsidP="00571097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sz w:val="12"/>
          <w:lang w:eastAsia="ko-KR"/>
        </w:rPr>
      </w:pPr>
    </w:p>
    <w:tbl>
      <w:tblPr>
        <w:tblStyle w:val="af6"/>
        <w:tblW w:w="0" w:type="auto"/>
        <w:tblInd w:w="846" w:type="dxa"/>
        <w:tblLook w:val="04A0" w:firstRow="1" w:lastRow="0" w:firstColumn="1" w:lastColumn="0" w:noHBand="0" w:noVBand="1"/>
      </w:tblPr>
      <w:tblGrid>
        <w:gridCol w:w="850"/>
        <w:gridCol w:w="3262"/>
        <w:gridCol w:w="567"/>
      </w:tblGrid>
      <w:tr w:rsidR="00FD1895" w:rsidTr="004F4C89">
        <w:tc>
          <w:tcPr>
            <w:tcW w:w="850" w:type="dxa"/>
            <w:shd w:val="clear" w:color="auto" w:fill="C00000"/>
            <w:vAlign w:val="bottom"/>
          </w:tcPr>
          <w:p w:rsidR="00FD1895" w:rsidRPr="004F4C89" w:rsidRDefault="0064054A" w:rsidP="008F3DC9">
            <w:pPr>
              <w:pStyle w:val="a9"/>
              <w:ind w:left="0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1부</w:t>
            </w:r>
          </w:p>
        </w:tc>
        <w:tc>
          <w:tcPr>
            <w:tcW w:w="3262" w:type="dxa"/>
            <w:vAlign w:val="bottom"/>
          </w:tcPr>
          <w:p w:rsidR="00FD1895" w:rsidRPr="008F3DC9" w:rsidRDefault="00FD1895" w:rsidP="008F3DC9">
            <w:pPr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 xml:space="preserve">2016년 </w:t>
            </w:r>
            <w:r w:rsidR="0033373B">
              <w:rPr>
                <w:rFonts w:ascii="Yoon 윤고딕 530_TT" w:eastAsia="Yoon 윤고딕 530_TT" w:hAnsi="바탕" w:cs="바탕"/>
                <w:lang w:eastAsia="ko-KR"/>
              </w:rPr>
              <w:t>6</w:t>
            </w: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>월</w:t>
            </w:r>
            <w:r w:rsidR="0033373B">
              <w:rPr>
                <w:rFonts w:ascii="Yoon 윤고딕 530_TT" w:eastAsia="Yoon 윤고딕 530_TT" w:hAnsi="바탕" w:cs="바탕" w:hint="eastAsia"/>
                <w:lang w:eastAsia="ko-KR"/>
              </w:rPr>
              <w:t>30</w:t>
            </w: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 xml:space="preserve">일 </w:t>
            </w:r>
            <w:r w:rsidRPr="008F3DC9">
              <w:rPr>
                <w:rFonts w:ascii="Yoon 윤고딕 530_TT" w:eastAsia="Yoon 윤고딕 530_TT" w:hAnsi="바탕" w:cs="바탕"/>
                <w:lang w:eastAsia="ko-KR"/>
              </w:rPr>
              <w:t>–</w:t>
            </w:r>
            <w:r w:rsidRPr="008F3DC9">
              <w:rPr>
                <w:rFonts w:ascii="Yoon 윤고딕 530_TT" w:eastAsia="Yoon 윤고딕 530_TT" w:hAnsi="바탕" w:cs="바탕"/>
                <w:lang w:eastAsia="ko-KR"/>
              </w:rPr>
              <w:t xml:space="preserve"> 7</w:t>
            </w: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>월</w:t>
            </w:r>
            <w:r w:rsidR="0033373B">
              <w:rPr>
                <w:rFonts w:ascii="Yoon 윤고딕 530_TT" w:eastAsia="Yoon 윤고딕 530_TT" w:hAnsi="바탕" w:cs="바탕" w:hint="eastAsia"/>
                <w:lang w:eastAsia="ko-KR"/>
              </w:rPr>
              <w:t>12</w:t>
            </w: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>일</w:t>
            </w:r>
          </w:p>
        </w:tc>
        <w:tc>
          <w:tcPr>
            <w:tcW w:w="567" w:type="dxa"/>
            <w:vAlign w:val="center"/>
          </w:tcPr>
          <w:p w:rsidR="00FD1895" w:rsidRDefault="00FD1895" w:rsidP="008F3DC9">
            <w:pPr>
              <w:pStyle w:val="a9"/>
              <w:ind w:left="0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</w:tr>
      <w:tr w:rsidR="00FD1895" w:rsidTr="004F4C89">
        <w:tc>
          <w:tcPr>
            <w:tcW w:w="850" w:type="dxa"/>
            <w:shd w:val="clear" w:color="auto" w:fill="C00000"/>
            <w:vAlign w:val="bottom"/>
          </w:tcPr>
          <w:p w:rsidR="00FD1895" w:rsidRPr="004F4C89" w:rsidRDefault="00FD1895" w:rsidP="008F3DC9">
            <w:pPr>
              <w:pStyle w:val="a9"/>
              <w:ind w:left="0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2</w:t>
            </w:r>
            <w:r w:rsidR="0064054A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부</w:t>
            </w:r>
          </w:p>
        </w:tc>
        <w:tc>
          <w:tcPr>
            <w:tcW w:w="3262" w:type="dxa"/>
            <w:vAlign w:val="bottom"/>
          </w:tcPr>
          <w:p w:rsidR="00FD1895" w:rsidRPr="008F3DC9" w:rsidRDefault="00FD1895" w:rsidP="008F3DC9">
            <w:pPr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>2016년</w:t>
            </w:r>
            <w:r w:rsidR="0033373B">
              <w:rPr>
                <w:rFonts w:ascii="Yoon 윤고딕 530_TT" w:eastAsia="Yoon 윤고딕 530_TT" w:hAnsi="바탕" w:cs="바탕" w:hint="eastAsia"/>
                <w:lang w:eastAsia="ko-KR"/>
              </w:rPr>
              <w:t xml:space="preserve"> 7</w:t>
            </w: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 xml:space="preserve">월 </w:t>
            </w:r>
            <w:r w:rsidR="0033373B">
              <w:rPr>
                <w:rFonts w:ascii="Yoon 윤고딕 530_TT" w:eastAsia="Yoon 윤고딕 530_TT" w:hAnsi="바탕" w:cs="바탕"/>
                <w:lang w:eastAsia="ko-KR"/>
              </w:rPr>
              <w:t>12</w:t>
            </w: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 xml:space="preserve">일 </w:t>
            </w:r>
            <w:r w:rsidRPr="008F3DC9">
              <w:rPr>
                <w:rFonts w:ascii="Yoon 윤고딕 530_TT" w:eastAsia="Yoon 윤고딕 530_TT" w:hAnsi="바탕" w:cs="바탕"/>
                <w:lang w:eastAsia="ko-KR"/>
              </w:rPr>
              <w:t>–</w:t>
            </w:r>
            <w:r w:rsidR="0033373B">
              <w:rPr>
                <w:rFonts w:ascii="Yoon 윤고딕 530_TT" w:eastAsia="Yoon 윤고딕 530_TT" w:hAnsi="바탕" w:cs="바탕"/>
                <w:lang w:eastAsia="ko-KR"/>
              </w:rPr>
              <w:t xml:space="preserve"> 7</w:t>
            </w: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>월</w:t>
            </w:r>
            <w:r w:rsidR="0033373B">
              <w:rPr>
                <w:rFonts w:ascii="Yoon 윤고딕 530_TT" w:eastAsia="Yoon 윤고딕 530_TT" w:hAnsi="바탕" w:cs="바탕" w:hint="eastAsia"/>
                <w:lang w:eastAsia="ko-KR"/>
              </w:rPr>
              <w:t>26</w:t>
            </w:r>
            <w:r w:rsidRPr="008F3DC9">
              <w:rPr>
                <w:rFonts w:ascii="Yoon 윤고딕 530_TT" w:eastAsia="Yoon 윤고딕 530_TT" w:hAnsi="바탕" w:cs="바탕" w:hint="eastAsia"/>
                <w:lang w:eastAsia="ko-KR"/>
              </w:rPr>
              <w:t>일</w:t>
            </w:r>
          </w:p>
        </w:tc>
        <w:tc>
          <w:tcPr>
            <w:tcW w:w="567" w:type="dxa"/>
            <w:vAlign w:val="center"/>
          </w:tcPr>
          <w:p w:rsidR="00FD1895" w:rsidRDefault="00FD1895" w:rsidP="008F3DC9">
            <w:pPr>
              <w:pStyle w:val="a9"/>
              <w:ind w:left="0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</w:tr>
    </w:tbl>
    <w:p w:rsidR="00FD1895" w:rsidRPr="00FD1895" w:rsidRDefault="00FD1895" w:rsidP="00FD1895">
      <w:pPr>
        <w:pStyle w:val="a9"/>
        <w:rPr>
          <w:rFonts w:ascii="Yoon 윤고딕 530_TT" w:eastAsia="Yoon 윤고딕 530_TT" w:hAnsi="바탕" w:cs="바탕"/>
          <w:lang w:eastAsia="ko-KR"/>
        </w:rPr>
      </w:pPr>
    </w:p>
    <w:p w:rsidR="00FD1895" w:rsidRPr="00FD1895" w:rsidRDefault="00FD1895" w:rsidP="00FD1895">
      <w:pPr>
        <w:pStyle w:val="a9"/>
        <w:rPr>
          <w:rFonts w:ascii="Yoon 윤고딕 530_TT" w:eastAsia="Yoon 윤고딕 530_TT" w:hAnsi="바탕" w:cs="바탕"/>
          <w:lang w:eastAsia="ko-KR"/>
        </w:rPr>
      </w:pPr>
    </w:p>
    <w:p w:rsidR="00FD1895" w:rsidRPr="00571097" w:rsidRDefault="00FD1895" w:rsidP="00FD1895">
      <w:pPr>
        <w:pStyle w:val="a9"/>
        <w:numPr>
          <w:ilvl w:val="0"/>
          <w:numId w:val="4"/>
        </w:numPr>
        <w:spacing w:after="0" w:line="240" w:lineRule="auto"/>
        <w:rPr>
          <w:rFonts w:ascii="Yoon 윤고딕 530_TT" w:eastAsia="Yoon 윤고딕 530_TT" w:hAnsi="바탕" w:cs="바탕"/>
          <w:color w:val="FFFFFF" w:themeColor="background1"/>
          <w:lang w:eastAsia="ko-KR"/>
        </w:rPr>
      </w:pPr>
      <w:r w:rsidRPr="00FD1895">
        <w:rPr>
          <w:rFonts w:ascii="Yoon 윤고딕 530_TT" w:eastAsia="Yoon 윤고딕 530_TT" w:hAnsi="바탕" w:cs="바탕" w:hint="eastAsia"/>
          <w:lang w:eastAsia="ko-KR"/>
        </w:rPr>
        <w:t xml:space="preserve">참여자 리스트 | </w:t>
      </w:r>
    </w:p>
    <w:p w:rsidR="00571097" w:rsidRPr="00571097" w:rsidRDefault="00571097" w:rsidP="00571097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FFFFFF" w:themeColor="background1"/>
          <w:sz w:val="12"/>
          <w:lang w:eastAsia="ko-KR"/>
        </w:rPr>
      </w:pPr>
    </w:p>
    <w:tbl>
      <w:tblPr>
        <w:tblStyle w:val="af6"/>
        <w:tblW w:w="0" w:type="auto"/>
        <w:tblInd w:w="846" w:type="dxa"/>
        <w:tblLook w:val="04A0" w:firstRow="1" w:lastRow="0" w:firstColumn="1" w:lastColumn="0" w:noHBand="0" w:noVBand="1"/>
      </w:tblPr>
      <w:tblGrid>
        <w:gridCol w:w="2432"/>
        <w:gridCol w:w="2529"/>
        <w:gridCol w:w="3519"/>
      </w:tblGrid>
      <w:tr w:rsidR="004F4C89" w:rsidRPr="004F4C89" w:rsidTr="004F4C89">
        <w:trPr>
          <w:trHeight w:val="358"/>
        </w:trPr>
        <w:tc>
          <w:tcPr>
            <w:tcW w:w="2432" w:type="dxa"/>
            <w:shd w:val="clear" w:color="auto" w:fill="C00000"/>
            <w:vAlign w:val="center"/>
          </w:tcPr>
          <w:p w:rsidR="00FD1895" w:rsidRPr="004F4C89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기획자 이름</w:t>
            </w:r>
          </w:p>
        </w:tc>
        <w:tc>
          <w:tcPr>
            <w:tcW w:w="2529" w:type="dxa"/>
            <w:shd w:val="clear" w:color="auto" w:fill="C00000"/>
            <w:vAlign w:val="center"/>
          </w:tcPr>
          <w:p w:rsidR="00FD1895" w:rsidRPr="004F4C89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전화번호</w:t>
            </w:r>
          </w:p>
        </w:tc>
        <w:tc>
          <w:tcPr>
            <w:tcW w:w="3519" w:type="dxa"/>
            <w:shd w:val="clear" w:color="auto" w:fill="C00000"/>
            <w:vAlign w:val="center"/>
          </w:tcPr>
          <w:p w:rsidR="00FD1895" w:rsidRPr="004F4C89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웹사이트 주소</w:t>
            </w:r>
          </w:p>
        </w:tc>
      </w:tr>
      <w:tr w:rsidR="00FD1895" w:rsidTr="008F3DC9">
        <w:trPr>
          <w:trHeight w:val="393"/>
        </w:trPr>
        <w:tc>
          <w:tcPr>
            <w:tcW w:w="2432" w:type="dxa"/>
            <w:vAlign w:val="center"/>
          </w:tcPr>
          <w:p w:rsidR="00FD1895" w:rsidRPr="00FD1895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  <w:tc>
          <w:tcPr>
            <w:tcW w:w="2529" w:type="dxa"/>
            <w:vAlign w:val="center"/>
          </w:tcPr>
          <w:p w:rsidR="00FD1895" w:rsidRPr="00FD1895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  <w:tc>
          <w:tcPr>
            <w:tcW w:w="3519" w:type="dxa"/>
            <w:vAlign w:val="center"/>
          </w:tcPr>
          <w:p w:rsidR="00FD1895" w:rsidRPr="00FD1895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</w:tr>
      <w:tr w:rsidR="00FD1895" w:rsidTr="008F3DC9">
        <w:trPr>
          <w:trHeight w:val="393"/>
        </w:trPr>
        <w:tc>
          <w:tcPr>
            <w:tcW w:w="2432" w:type="dxa"/>
            <w:vAlign w:val="center"/>
          </w:tcPr>
          <w:p w:rsidR="00FD1895" w:rsidRPr="00FD1895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  <w:tc>
          <w:tcPr>
            <w:tcW w:w="2529" w:type="dxa"/>
            <w:vAlign w:val="center"/>
          </w:tcPr>
          <w:p w:rsidR="00FD1895" w:rsidRPr="00FD1895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  <w:tc>
          <w:tcPr>
            <w:tcW w:w="3519" w:type="dxa"/>
            <w:vAlign w:val="center"/>
          </w:tcPr>
          <w:p w:rsidR="00FD1895" w:rsidRPr="00FD1895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</w:tr>
      <w:tr w:rsidR="00FD1895" w:rsidTr="008F3DC9">
        <w:trPr>
          <w:trHeight w:val="393"/>
        </w:trPr>
        <w:tc>
          <w:tcPr>
            <w:tcW w:w="2432" w:type="dxa"/>
            <w:vAlign w:val="center"/>
          </w:tcPr>
          <w:p w:rsidR="00FD1895" w:rsidRPr="00FD1895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  <w:tc>
          <w:tcPr>
            <w:tcW w:w="2529" w:type="dxa"/>
            <w:vAlign w:val="center"/>
          </w:tcPr>
          <w:p w:rsidR="00FD1895" w:rsidRPr="00FD1895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  <w:tc>
          <w:tcPr>
            <w:tcW w:w="3519" w:type="dxa"/>
            <w:vAlign w:val="center"/>
          </w:tcPr>
          <w:p w:rsidR="00FD1895" w:rsidRPr="00FD1895" w:rsidRDefault="00FD1895" w:rsidP="00FD1895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</w:tr>
    </w:tbl>
    <w:p w:rsidR="00FD1895" w:rsidRPr="00FD1895" w:rsidRDefault="00FD1895" w:rsidP="00FD1895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FD1895" w:rsidRPr="00FD1895" w:rsidRDefault="00FD1895" w:rsidP="00FD1895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FD1895" w:rsidRDefault="00FD1895" w:rsidP="008F3DC9">
      <w:pPr>
        <w:pStyle w:val="a9"/>
        <w:numPr>
          <w:ilvl w:val="0"/>
          <w:numId w:val="4"/>
        </w:numPr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 w:rsidRPr="00FD1895">
        <w:rPr>
          <w:rFonts w:ascii="Yoon 윤고딕 530_TT" w:eastAsia="Yoon 윤고딕 530_TT" w:hAnsi="바탕" w:cs="바탕" w:hint="eastAsia"/>
          <w:lang w:eastAsia="ko-KR"/>
        </w:rPr>
        <w:t>출품작 개수 |</w:t>
      </w:r>
      <w:r w:rsidRPr="008F3DC9">
        <w:rPr>
          <w:rFonts w:ascii="Yoon 윤고딕 530_TT" w:eastAsia="Yoon 윤고딕 530_TT" w:hAnsi="바탕" w:cs="바탕" w:hint="eastAsia"/>
          <w:lang w:eastAsia="ko-KR"/>
        </w:rPr>
        <w:t xml:space="preserve"> </w:t>
      </w:r>
    </w:p>
    <w:p w:rsidR="00571097" w:rsidRPr="00571097" w:rsidRDefault="00571097" w:rsidP="00571097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sz w:val="12"/>
          <w:lang w:eastAsia="ko-KR"/>
        </w:rPr>
      </w:pPr>
    </w:p>
    <w:tbl>
      <w:tblPr>
        <w:tblStyle w:val="af6"/>
        <w:tblW w:w="0" w:type="auto"/>
        <w:tblInd w:w="846" w:type="dxa"/>
        <w:tblLook w:val="04A0" w:firstRow="1" w:lastRow="0" w:firstColumn="1" w:lastColumn="0" w:noHBand="0" w:noVBand="1"/>
      </w:tblPr>
      <w:tblGrid>
        <w:gridCol w:w="4243"/>
        <w:gridCol w:w="1221"/>
      </w:tblGrid>
      <w:tr w:rsidR="008F3DC9" w:rsidTr="004F4C89">
        <w:trPr>
          <w:trHeight w:val="421"/>
        </w:trPr>
        <w:tc>
          <w:tcPr>
            <w:tcW w:w="4243" w:type="dxa"/>
            <w:shd w:val="clear" w:color="auto" w:fill="C00000"/>
            <w:vAlign w:val="center"/>
          </w:tcPr>
          <w:p w:rsidR="008F3DC9" w:rsidRPr="004F4C89" w:rsidRDefault="008F3DC9" w:rsidP="008F3DC9">
            <w:pPr>
              <w:pStyle w:val="a9"/>
              <w:spacing w:line="240" w:lineRule="auto"/>
              <w:ind w:left="0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예술가 이름</w:t>
            </w:r>
          </w:p>
        </w:tc>
        <w:tc>
          <w:tcPr>
            <w:tcW w:w="1221" w:type="dxa"/>
            <w:shd w:val="clear" w:color="auto" w:fill="C00000"/>
            <w:vAlign w:val="center"/>
          </w:tcPr>
          <w:p w:rsidR="008F3DC9" w:rsidRPr="004F4C89" w:rsidRDefault="008F3DC9" w:rsidP="008F3DC9">
            <w:pPr>
              <w:pStyle w:val="a9"/>
              <w:spacing w:line="240" w:lineRule="auto"/>
              <w:ind w:left="0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작품 수</w:t>
            </w:r>
          </w:p>
        </w:tc>
      </w:tr>
      <w:tr w:rsidR="008F3DC9" w:rsidTr="008F3DC9">
        <w:trPr>
          <w:trHeight w:val="421"/>
        </w:trPr>
        <w:tc>
          <w:tcPr>
            <w:tcW w:w="4243" w:type="dxa"/>
            <w:vAlign w:val="center"/>
          </w:tcPr>
          <w:p w:rsidR="008F3DC9" w:rsidRDefault="008F3DC9" w:rsidP="008F3DC9">
            <w:pPr>
              <w:pStyle w:val="a9"/>
              <w:spacing w:line="240" w:lineRule="auto"/>
              <w:ind w:left="0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  <w:tc>
          <w:tcPr>
            <w:tcW w:w="1221" w:type="dxa"/>
            <w:vAlign w:val="center"/>
          </w:tcPr>
          <w:p w:rsidR="008F3DC9" w:rsidRDefault="008F3DC9" w:rsidP="008F3DC9">
            <w:pPr>
              <w:pStyle w:val="a9"/>
              <w:spacing w:line="240" w:lineRule="auto"/>
              <w:ind w:left="0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</w:tr>
      <w:tr w:rsidR="008F3DC9" w:rsidTr="008F3DC9">
        <w:trPr>
          <w:trHeight w:val="421"/>
        </w:trPr>
        <w:tc>
          <w:tcPr>
            <w:tcW w:w="4243" w:type="dxa"/>
            <w:vAlign w:val="center"/>
          </w:tcPr>
          <w:p w:rsidR="008F3DC9" w:rsidRDefault="008F3DC9" w:rsidP="008F3DC9">
            <w:pPr>
              <w:pStyle w:val="a9"/>
              <w:spacing w:line="240" w:lineRule="auto"/>
              <w:ind w:left="0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  <w:tc>
          <w:tcPr>
            <w:tcW w:w="1221" w:type="dxa"/>
            <w:vAlign w:val="center"/>
          </w:tcPr>
          <w:p w:rsidR="008F3DC9" w:rsidRDefault="008F3DC9" w:rsidP="008F3DC9">
            <w:pPr>
              <w:pStyle w:val="a9"/>
              <w:spacing w:line="240" w:lineRule="auto"/>
              <w:ind w:left="0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</w:tr>
      <w:tr w:rsidR="0033373B" w:rsidTr="008F3DC9">
        <w:trPr>
          <w:trHeight w:val="421"/>
        </w:trPr>
        <w:tc>
          <w:tcPr>
            <w:tcW w:w="4243" w:type="dxa"/>
            <w:vAlign w:val="center"/>
          </w:tcPr>
          <w:p w:rsidR="0033373B" w:rsidRDefault="0033373B" w:rsidP="008F3DC9">
            <w:pPr>
              <w:pStyle w:val="a9"/>
              <w:spacing w:line="240" w:lineRule="auto"/>
              <w:ind w:left="0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  <w:tc>
          <w:tcPr>
            <w:tcW w:w="1221" w:type="dxa"/>
            <w:vAlign w:val="center"/>
          </w:tcPr>
          <w:p w:rsidR="0033373B" w:rsidRDefault="0033373B" w:rsidP="008F3DC9">
            <w:pPr>
              <w:pStyle w:val="a9"/>
              <w:spacing w:line="240" w:lineRule="auto"/>
              <w:ind w:left="0"/>
              <w:jc w:val="center"/>
              <w:rPr>
                <w:rFonts w:ascii="Yoon 윤고딕 530_TT" w:eastAsia="Yoon 윤고딕 530_TT" w:hAnsi="바탕" w:cs="바탕"/>
                <w:lang w:eastAsia="ko-KR"/>
              </w:rPr>
            </w:pPr>
          </w:p>
        </w:tc>
      </w:tr>
    </w:tbl>
    <w:p w:rsidR="008F3DC9" w:rsidRPr="00FD1895" w:rsidRDefault="008F3DC9" w:rsidP="00FD1895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8F3DC9" w:rsidRPr="00571097" w:rsidRDefault="008F3DC9" w:rsidP="008F3DC9">
      <w:pPr>
        <w:pStyle w:val="a9"/>
        <w:numPr>
          <w:ilvl w:val="0"/>
          <w:numId w:val="4"/>
        </w:numPr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 w:rsidRPr="008F3DC9">
        <w:rPr>
          <w:rFonts w:ascii="Yoon 윤고딕 530_TT" w:eastAsia="Yoon 윤고딕 530_TT" w:hAnsi="바탕" w:cs="바탕" w:hint="eastAsia"/>
          <w:lang w:eastAsia="ko-KR"/>
        </w:rPr>
        <w:t>기획의도 및 목적</w:t>
      </w:r>
      <w:r w:rsidR="00571097">
        <w:rPr>
          <w:rFonts w:ascii="Yoon 윤고딕 530_TT" w:eastAsia="Yoon 윤고딕 530_TT" w:hAnsi="바탕" w:cs="바탕" w:hint="eastAsia"/>
          <w:lang w:eastAsia="ko-KR"/>
        </w:rPr>
        <w:t xml:space="preserve"> |</w:t>
      </w:r>
    </w:p>
    <w:p w:rsidR="008F3DC9" w:rsidRDefault="0033373B" w:rsidP="0033373B">
      <w:pPr>
        <w:tabs>
          <w:tab w:val="left" w:pos="1155"/>
        </w:tabs>
        <w:spacing w:after="0" w:line="240" w:lineRule="auto"/>
        <w:ind w:leftChars="322" w:left="708"/>
        <w:rPr>
          <w:rFonts w:ascii="Yoon 윤고딕 530_TT" w:eastAsia="Yoon 윤고딕 530_TT" w:hAnsi="바탕" w:cs="바탕"/>
          <w:lang w:eastAsia="ko-KR"/>
        </w:rPr>
      </w:pPr>
      <w:r>
        <w:rPr>
          <w:rFonts w:ascii="Yoon 윤고딕 530_TT" w:eastAsia="Yoon 윤고딕 530_TT" w:hAnsi="바탕" w:cs="바탕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ACE992" wp14:editId="1F895850">
                <wp:simplePos x="0" y="0"/>
                <wp:positionH relativeFrom="column">
                  <wp:posOffset>516255</wp:posOffset>
                </wp:positionH>
                <wp:positionV relativeFrom="paragraph">
                  <wp:posOffset>177800</wp:posOffset>
                </wp:positionV>
                <wp:extent cx="5434030" cy="0"/>
                <wp:effectExtent l="0" t="0" r="33655" b="19050"/>
                <wp:wrapNone/>
                <wp:docPr id="17" name="직선 연결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40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4FBF3" id="직선 연결선 17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65pt,14pt" to="468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" strokecolor="#737373 [3044]" strokeweight="1pt"/>
            </w:pict>
          </mc:Fallback>
        </mc:AlternateContent>
      </w:r>
      <w:r>
        <w:rPr>
          <w:rFonts w:ascii="Yoon 윤고딕 530_TT" w:eastAsia="Yoon 윤고딕 530_TT" w:hAnsi="바탕" w:cs="바탕"/>
          <w:lang w:eastAsia="ko-KR"/>
        </w:rPr>
        <w:t xml:space="preserve">  </w:t>
      </w:r>
    </w:p>
    <w:p w:rsidR="0033373B" w:rsidRDefault="0033373B" w:rsidP="00194817">
      <w:pPr>
        <w:tabs>
          <w:tab w:val="left" w:pos="1155"/>
          <w:tab w:val="left" w:pos="4536"/>
        </w:tabs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>
        <w:rPr>
          <w:rFonts w:ascii="Yoon 윤고딕 530_TT" w:eastAsia="Yoon 윤고딕 530_TT" w:hAnsi="바탕" w:cs="바탕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0DB978" wp14:editId="70912A93">
                <wp:simplePos x="0" y="0"/>
                <wp:positionH relativeFrom="column">
                  <wp:posOffset>518160</wp:posOffset>
                </wp:positionH>
                <wp:positionV relativeFrom="paragraph">
                  <wp:posOffset>173990</wp:posOffset>
                </wp:positionV>
                <wp:extent cx="5434030" cy="0"/>
                <wp:effectExtent l="0" t="0" r="33655" b="19050"/>
                <wp:wrapNone/>
                <wp:docPr id="18" name="직선 연결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40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7955B" id="직선 연결선 18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pt,13.7pt" to="468.7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" strokecolor="#737373 [3044]" strokeweight="1pt"/>
            </w:pict>
          </mc:Fallback>
        </mc:AlternateContent>
      </w:r>
      <w:r>
        <w:rPr>
          <w:rFonts w:ascii="Yoon 윤고딕 530_TT" w:eastAsia="Yoon 윤고딕 530_TT" w:hAnsi="바탕" w:cs="바탕"/>
          <w:lang w:eastAsia="ko-KR"/>
        </w:rPr>
        <w:t xml:space="preserve">            </w:t>
      </w:r>
      <w:r>
        <w:rPr>
          <w:rFonts w:ascii="Yoon 윤고딕 530_TT" w:eastAsia="Yoon 윤고딕 530_TT" w:hAnsi="바탕" w:cs="바탕" w:hint="eastAsia"/>
          <w:lang w:eastAsia="ko-KR"/>
        </w:rPr>
        <w:t xml:space="preserve"> </w:t>
      </w:r>
    </w:p>
    <w:p w:rsidR="0033373B" w:rsidRDefault="0033373B" w:rsidP="0033373B">
      <w:pPr>
        <w:tabs>
          <w:tab w:val="left" w:pos="1155"/>
        </w:tabs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>
        <w:rPr>
          <w:rFonts w:ascii="Yoon 윤고딕 530_TT" w:eastAsia="Yoon 윤고딕 530_TT" w:hAnsi="바탕" w:cs="바탕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22C07E" wp14:editId="173F904C">
                <wp:simplePos x="0" y="0"/>
                <wp:positionH relativeFrom="column">
                  <wp:posOffset>518160</wp:posOffset>
                </wp:positionH>
                <wp:positionV relativeFrom="paragraph">
                  <wp:posOffset>170180</wp:posOffset>
                </wp:positionV>
                <wp:extent cx="5434030" cy="0"/>
                <wp:effectExtent l="0" t="0" r="33655" b="19050"/>
                <wp:wrapNone/>
                <wp:docPr id="19" name="직선 연결선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40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A0EC8" id="직선 연결선 19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pt,13.4pt" to="468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" strokecolor="#737373 [3044]" strokeweight="1pt"/>
            </w:pict>
          </mc:Fallback>
        </mc:AlternateContent>
      </w:r>
      <w:r>
        <w:rPr>
          <w:rFonts w:ascii="Yoon 윤고딕 530_TT" w:eastAsia="Yoon 윤고딕 530_TT" w:hAnsi="바탕" w:cs="바탕"/>
          <w:lang w:eastAsia="ko-KR"/>
        </w:rPr>
        <w:t xml:space="preserve">            </w:t>
      </w:r>
      <w:r>
        <w:rPr>
          <w:rFonts w:ascii="Yoon 윤고딕 530_TT" w:eastAsia="Yoon 윤고딕 530_TT" w:hAnsi="바탕" w:cs="바탕" w:hint="eastAsia"/>
          <w:lang w:eastAsia="ko-KR"/>
        </w:rPr>
        <w:t xml:space="preserve"> </w:t>
      </w:r>
    </w:p>
    <w:p w:rsidR="0033373B" w:rsidRDefault="0033373B" w:rsidP="0033373B">
      <w:pPr>
        <w:tabs>
          <w:tab w:val="left" w:pos="1155"/>
        </w:tabs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>
        <w:rPr>
          <w:rFonts w:ascii="Yoon 윤고딕 530_TT" w:eastAsia="Yoon 윤고딕 530_TT" w:hAnsi="바탕" w:cs="바탕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37D622" wp14:editId="481EA600">
                <wp:simplePos x="0" y="0"/>
                <wp:positionH relativeFrom="column">
                  <wp:posOffset>511810</wp:posOffset>
                </wp:positionH>
                <wp:positionV relativeFrom="paragraph">
                  <wp:posOffset>171450</wp:posOffset>
                </wp:positionV>
                <wp:extent cx="5433695" cy="0"/>
                <wp:effectExtent l="0" t="0" r="33655" b="19050"/>
                <wp:wrapNone/>
                <wp:docPr id="20" name="직선 연결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026E3" id="직선 연결선 20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3pt,13.5pt" to="468.1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" strokecolor="#737373 [3044]" strokeweight="1pt"/>
            </w:pict>
          </mc:Fallback>
        </mc:AlternateContent>
      </w:r>
      <w:r>
        <w:rPr>
          <w:rFonts w:ascii="Yoon 윤고딕 530_TT" w:eastAsia="Yoon 윤고딕 530_TT" w:hAnsi="바탕" w:cs="바탕"/>
          <w:lang w:eastAsia="ko-KR"/>
        </w:rPr>
        <w:t xml:space="preserve">            </w:t>
      </w:r>
      <w:r>
        <w:rPr>
          <w:rFonts w:ascii="Yoon 윤고딕 530_TT" w:eastAsia="Yoon 윤고딕 530_TT" w:hAnsi="바탕" w:cs="바탕" w:hint="eastAsia"/>
          <w:lang w:eastAsia="ko-KR"/>
        </w:rPr>
        <w:t xml:space="preserve"> </w:t>
      </w:r>
    </w:p>
    <w:p w:rsidR="0033373B" w:rsidRDefault="0033373B" w:rsidP="0033373B">
      <w:pPr>
        <w:tabs>
          <w:tab w:val="left" w:pos="1155"/>
        </w:tabs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lang w:eastAsia="ko-KR"/>
        </w:rPr>
      </w:pPr>
    </w:p>
    <w:p w:rsidR="008F3DC9" w:rsidRDefault="008F3DC9" w:rsidP="008F3DC9">
      <w:pPr>
        <w:pStyle w:val="a9"/>
        <w:numPr>
          <w:ilvl w:val="0"/>
          <w:numId w:val="4"/>
        </w:numPr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>
        <w:rPr>
          <w:rFonts w:ascii="Yoon 윤고딕 530_TT" w:eastAsia="Yoon 윤고딕 530_TT" w:hAnsi="바탕" w:cs="바탕" w:hint="eastAsia"/>
          <w:lang w:eastAsia="ko-KR"/>
        </w:rPr>
        <w:t>전시</w:t>
      </w:r>
      <w:r>
        <w:rPr>
          <w:rFonts w:hint="eastAsia"/>
          <w:noProof/>
          <w:lang w:eastAsia="ko-KR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983123</wp:posOffset>
            </wp:positionH>
            <wp:positionV relativeFrom="page">
              <wp:posOffset>641206</wp:posOffset>
            </wp:positionV>
            <wp:extent cx="5469147" cy="4101732"/>
            <wp:effectExtent l="0" t="0" r="0" b="0"/>
            <wp:wrapThrough wrapText="bothSides">
              <wp:wrapPolygon edited="0">
                <wp:start x="0" y="0"/>
                <wp:lineTo x="0" y="21470"/>
                <wp:lineTo x="21520" y="21470"/>
                <wp:lineTo x="21520" y="0"/>
                <wp:lineTo x="0" y="0"/>
              </wp:wrapPolygon>
            </wp:wrapThrough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47" cy="41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oon 윤고딕 530_TT" w:eastAsia="Yoon 윤고딕 530_TT" w:hAnsi="바탕" w:cs="바탕" w:hint="eastAsia"/>
          <w:lang w:eastAsia="ko-KR"/>
        </w:rPr>
        <w:t>구</w:t>
      </w:r>
      <w:r w:rsidRPr="008F3DC9">
        <w:rPr>
          <w:rFonts w:ascii="Yoon 윤고딕 530_TT" w:eastAsia="Yoon 윤고딕 530_TT" w:hAnsi="바탕" w:cs="바탕" w:hint="eastAsia"/>
          <w:lang w:eastAsia="ko-KR"/>
        </w:rPr>
        <w:t xml:space="preserve">성 및 작품설치 계획 | </w:t>
      </w:r>
    </w:p>
    <w:p w:rsidR="008F3DC9" w:rsidRDefault="008F3DC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  <w:r w:rsidRPr="008F3DC9">
        <w:rPr>
          <w:rFonts w:ascii="Yoon 윤고딕 530_TT" w:eastAsia="Yoon 윤고딕 530_TT" w:hAnsi="바탕" w:cs="바탕" w:hint="eastAsia"/>
          <w:color w:val="C00000"/>
          <w:lang w:eastAsia="ko-KR"/>
        </w:rPr>
        <w:t xml:space="preserve">갤러리의 도면을 참고하여 직접 설치 위치와 계획을 도면 위에 표시하여 주세요. </w:t>
      </w:r>
    </w:p>
    <w:p w:rsidR="008F3DC9" w:rsidRDefault="008F3DC9" w:rsidP="008F3DC9">
      <w:pPr>
        <w:spacing w:after="0" w:line="240" w:lineRule="auto"/>
        <w:rPr>
          <w:rFonts w:ascii="Yoon 윤고딕 530_TT" w:eastAsia="Yoon 윤고딕 530_TT" w:hAnsi="바탕" w:cs="바탕"/>
          <w:color w:val="C00000"/>
          <w:lang w:eastAsia="ko-KR"/>
        </w:rPr>
      </w:pPr>
    </w:p>
    <w:p w:rsidR="008F3DC9" w:rsidRPr="008F3DC9" w:rsidRDefault="008F3DC9" w:rsidP="008F3DC9">
      <w:pPr>
        <w:pStyle w:val="a9"/>
        <w:numPr>
          <w:ilvl w:val="0"/>
          <w:numId w:val="4"/>
        </w:numPr>
        <w:spacing w:after="0" w:line="240" w:lineRule="auto"/>
        <w:rPr>
          <w:rFonts w:ascii="Yoon 윤고딕 530_TT" w:eastAsia="Yoon 윤고딕 530_TT" w:hAnsi="바탕" w:cs="바탕"/>
          <w:color w:val="C00000"/>
          <w:lang w:eastAsia="ko-KR"/>
        </w:rPr>
      </w:pPr>
      <w:r w:rsidRPr="008F3DC9">
        <w:rPr>
          <w:rFonts w:ascii="Yoon 윤고딕 530_TT" w:eastAsia="Yoon 윤고딕 530_TT" w:hAnsi="바탕" w:cs="바탕" w:hint="eastAsia"/>
          <w:lang w:eastAsia="ko-KR"/>
        </w:rPr>
        <w:t xml:space="preserve">부대행사 | </w:t>
      </w:r>
    </w:p>
    <w:p w:rsidR="008F3DC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  <w:r>
        <w:rPr>
          <w:rFonts w:ascii="Yoon 윤고딕 530_TT" w:eastAsia="Yoon 윤고딕 530_TT" w:hAnsi="바탕" w:cs="바탕" w:hint="eastAsia"/>
          <w:noProof/>
          <w:color w:val="C00000"/>
          <w:lang w:eastAsia="ko-KR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61533E0" wp14:editId="0673F152">
                <wp:simplePos x="0" y="0"/>
                <wp:positionH relativeFrom="column">
                  <wp:posOffset>495527</wp:posOffset>
                </wp:positionH>
                <wp:positionV relativeFrom="paragraph">
                  <wp:posOffset>143031</wp:posOffset>
                </wp:positionV>
                <wp:extent cx="5141343" cy="3597215"/>
                <wp:effectExtent l="19050" t="19050" r="21590" b="22860"/>
                <wp:wrapNone/>
                <wp:docPr id="22" name="직사각형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1343" cy="3597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F40BC" id="직사각형 22" o:spid="_x0000_s1026" style="position:absolute;left:0;text-align:left;margin-left:39pt;margin-top:11.25pt;width:404.85pt;height:283.25pt;z-index:251667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" filled="f" strokecolor="#c00000" strokeweight="2.25pt"/>
            </w:pict>
          </mc:Fallback>
        </mc:AlternateContent>
      </w: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8F3DC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color w:val="C00000"/>
          <w:lang w:eastAsia="ko-KR"/>
        </w:rPr>
      </w:pPr>
    </w:p>
    <w:p w:rsidR="004F4C89" w:rsidRDefault="004F4C89" w:rsidP="004F4C89">
      <w:pPr>
        <w:pStyle w:val="a9"/>
        <w:numPr>
          <w:ilvl w:val="0"/>
          <w:numId w:val="4"/>
        </w:numPr>
        <w:spacing w:after="0" w:line="240" w:lineRule="auto"/>
        <w:rPr>
          <w:rFonts w:ascii="Yoon 윤고딕 530_TT" w:eastAsia="Yoon 윤고딕 530_TT" w:hAnsi="바탕" w:cs="바탕"/>
          <w:lang w:eastAsia="ko-KR"/>
        </w:rPr>
      </w:pPr>
      <w:r w:rsidRPr="004F4C89">
        <w:rPr>
          <w:rFonts w:ascii="Yoon 윤고딕 530_TT" w:eastAsia="Yoon 윤고딕 530_TT" w:hAnsi="바탕" w:cs="바탕" w:hint="eastAsia"/>
          <w:lang w:eastAsia="ko-KR"/>
        </w:rPr>
        <w:lastRenderedPageBreak/>
        <w:t xml:space="preserve">세부 추진 계획 | </w:t>
      </w:r>
    </w:p>
    <w:p w:rsidR="00C77AB8" w:rsidRDefault="00C77AB8" w:rsidP="00C77AB8">
      <w:pPr>
        <w:spacing w:after="0" w:line="240" w:lineRule="auto"/>
        <w:ind w:left="400"/>
        <w:rPr>
          <w:rFonts w:ascii="Yoon 윤고딕 530_TT" w:eastAsia="Yoon 윤고딕 530_TT" w:hAnsi="바탕" w:cs="바탕"/>
          <w:lang w:eastAsia="ko-KR"/>
        </w:rPr>
      </w:pPr>
    </w:p>
    <w:p w:rsidR="00C77AB8" w:rsidRPr="00C77AB8" w:rsidRDefault="00C77AB8" w:rsidP="00C77AB8">
      <w:pPr>
        <w:spacing w:after="0" w:line="240" w:lineRule="auto"/>
        <w:ind w:left="400"/>
        <w:rPr>
          <w:rFonts w:ascii="Yoon 윤고딕 530_TT" w:eastAsia="Yoon 윤고딕 530_TT" w:hAnsi="바탕" w:cs="바탕"/>
          <w:lang w:eastAsia="ko-KR"/>
        </w:rPr>
      </w:pPr>
      <w:r>
        <w:rPr>
          <w:rFonts w:ascii="Yoon 윤고딕 530_TT" w:eastAsia="Yoon 윤고딕 530_TT" w:hAnsi="바탕" w:cs="바탕"/>
          <w:lang w:eastAsia="ko-KR"/>
        </w:rPr>
        <w:t>1</w:t>
      </w:r>
      <w:r>
        <w:rPr>
          <w:rFonts w:ascii="Yoon 윤고딕 530_TT" w:eastAsia="Yoon 윤고딕 530_TT" w:hAnsi="바탕" w:cs="바탕" w:hint="eastAsia"/>
          <w:lang w:eastAsia="ko-KR"/>
        </w:rPr>
        <w:t xml:space="preserve">부 </w:t>
      </w:r>
      <w:r w:rsidRPr="008F3DC9">
        <w:rPr>
          <w:rFonts w:ascii="Yoon 윤고딕 530_TT" w:eastAsia="Yoon 윤고딕 530_TT" w:hAnsi="바탕" w:cs="바탕" w:hint="eastAsia"/>
          <w:lang w:eastAsia="ko-KR"/>
        </w:rPr>
        <w:t xml:space="preserve">2016년 </w:t>
      </w:r>
      <w:r>
        <w:rPr>
          <w:rFonts w:ascii="Yoon 윤고딕 530_TT" w:eastAsia="Yoon 윤고딕 530_TT" w:hAnsi="바탕" w:cs="바탕"/>
          <w:lang w:eastAsia="ko-KR"/>
        </w:rPr>
        <w:t>6</w:t>
      </w:r>
      <w:r w:rsidRPr="008F3DC9">
        <w:rPr>
          <w:rFonts w:ascii="Yoon 윤고딕 530_TT" w:eastAsia="Yoon 윤고딕 530_TT" w:hAnsi="바탕" w:cs="바탕" w:hint="eastAsia"/>
          <w:lang w:eastAsia="ko-KR"/>
        </w:rPr>
        <w:t>월</w:t>
      </w:r>
      <w:r>
        <w:rPr>
          <w:rFonts w:ascii="Yoon 윤고딕 530_TT" w:eastAsia="Yoon 윤고딕 530_TT" w:hAnsi="바탕" w:cs="바탕" w:hint="eastAsia"/>
          <w:lang w:eastAsia="ko-KR"/>
        </w:rPr>
        <w:t>30</w:t>
      </w:r>
      <w:r w:rsidRPr="008F3DC9">
        <w:rPr>
          <w:rFonts w:ascii="Yoon 윤고딕 530_TT" w:eastAsia="Yoon 윤고딕 530_TT" w:hAnsi="바탕" w:cs="바탕" w:hint="eastAsia"/>
          <w:lang w:eastAsia="ko-KR"/>
        </w:rPr>
        <w:t xml:space="preserve">일 </w:t>
      </w:r>
      <w:r w:rsidRPr="008F3DC9">
        <w:rPr>
          <w:rFonts w:ascii="Yoon 윤고딕 530_TT" w:eastAsia="Yoon 윤고딕 530_TT" w:hAnsi="바탕" w:cs="바탕"/>
          <w:lang w:eastAsia="ko-KR"/>
        </w:rPr>
        <w:t>–</w:t>
      </w:r>
      <w:r w:rsidRPr="008F3DC9">
        <w:rPr>
          <w:rFonts w:ascii="Yoon 윤고딕 530_TT" w:eastAsia="Yoon 윤고딕 530_TT" w:hAnsi="바탕" w:cs="바탕"/>
          <w:lang w:eastAsia="ko-KR"/>
        </w:rPr>
        <w:t xml:space="preserve"> 7</w:t>
      </w:r>
      <w:r w:rsidRPr="008F3DC9">
        <w:rPr>
          <w:rFonts w:ascii="Yoon 윤고딕 530_TT" w:eastAsia="Yoon 윤고딕 530_TT" w:hAnsi="바탕" w:cs="바탕" w:hint="eastAsia"/>
          <w:lang w:eastAsia="ko-KR"/>
        </w:rPr>
        <w:t>월</w:t>
      </w:r>
      <w:r>
        <w:rPr>
          <w:rFonts w:ascii="Yoon 윤고딕 530_TT" w:eastAsia="Yoon 윤고딕 530_TT" w:hAnsi="바탕" w:cs="바탕" w:hint="eastAsia"/>
          <w:lang w:eastAsia="ko-KR"/>
        </w:rPr>
        <w:t>12</w:t>
      </w:r>
      <w:r w:rsidRPr="008F3DC9">
        <w:rPr>
          <w:rFonts w:ascii="Yoon 윤고딕 530_TT" w:eastAsia="Yoon 윤고딕 530_TT" w:hAnsi="바탕" w:cs="바탕" w:hint="eastAsia"/>
          <w:lang w:eastAsia="ko-KR"/>
        </w:rPr>
        <w:t>일</w:t>
      </w:r>
    </w:p>
    <w:tbl>
      <w:tblPr>
        <w:tblStyle w:val="af6"/>
        <w:tblpPr w:leftFromText="142" w:rightFromText="142" w:vertAnchor="text" w:horzAnchor="margin" w:tblpXSpec="center" w:tblpY="28"/>
        <w:tblW w:w="0" w:type="auto"/>
        <w:tblLook w:val="04A0" w:firstRow="1" w:lastRow="0" w:firstColumn="1" w:lastColumn="0" w:noHBand="0" w:noVBand="1"/>
      </w:tblPr>
      <w:tblGrid>
        <w:gridCol w:w="1065"/>
        <w:gridCol w:w="3471"/>
        <w:gridCol w:w="2693"/>
        <w:gridCol w:w="1509"/>
      </w:tblGrid>
      <w:tr w:rsidR="00C77AB8" w:rsidRPr="004F4C89" w:rsidTr="00C77AB8">
        <w:trPr>
          <w:trHeight w:val="492"/>
        </w:trPr>
        <w:tc>
          <w:tcPr>
            <w:tcW w:w="1065" w:type="dxa"/>
            <w:shd w:val="clear" w:color="auto" w:fill="C00000"/>
            <w:vAlign w:val="center"/>
          </w:tcPr>
          <w:p w:rsidR="00C77AB8" w:rsidRPr="004F4C89" w:rsidRDefault="00C77AB8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 xml:space="preserve">일정 </w:t>
            </w:r>
          </w:p>
        </w:tc>
        <w:tc>
          <w:tcPr>
            <w:tcW w:w="3471" w:type="dxa"/>
            <w:shd w:val="clear" w:color="auto" w:fill="C00000"/>
            <w:vAlign w:val="center"/>
          </w:tcPr>
          <w:p w:rsidR="00C77AB8" w:rsidRPr="004F4C89" w:rsidRDefault="00C77AB8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진행 사항</w:t>
            </w:r>
          </w:p>
        </w:tc>
        <w:tc>
          <w:tcPr>
            <w:tcW w:w="2693" w:type="dxa"/>
            <w:shd w:val="clear" w:color="auto" w:fill="C00000"/>
            <w:vAlign w:val="center"/>
          </w:tcPr>
          <w:p w:rsidR="00C77AB8" w:rsidRPr="004F4C89" w:rsidRDefault="00C77AB8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소관</w:t>
            </w:r>
          </w:p>
        </w:tc>
        <w:tc>
          <w:tcPr>
            <w:tcW w:w="1509" w:type="dxa"/>
            <w:shd w:val="clear" w:color="auto" w:fill="C00000"/>
            <w:vAlign w:val="center"/>
          </w:tcPr>
          <w:p w:rsidR="00C77AB8" w:rsidRPr="004F4C89" w:rsidRDefault="00C77AB8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비고</w:t>
            </w:r>
          </w:p>
        </w:tc>
      </w:tr>
      <w:tr w:rsidR="00EC6E32" w:rsidRPr="004F4C89" w:rsidTr="00C77AB8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전시/프로젝트 계획서 제출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hyperlink r:id="rId21" w:history="1">
              <w:r>
                <w:rPr>
                  <w:rStyle w:val="af5"/>
                  <w:rFonts w:ascii="Yoon 윤고딕 530_TT" w:eastAsia="Yoon 윤고딕 530_TT" w:hAnsi="바탕" w:cs="바탕" w:hint="eastAsia"/>
                  <w:color w:val="000000" w:themeColor="text1"/>
                  <w:sz w:val="20"/>
                  <w:lang w:eastAsia="ko-KR"/>
                </w:rPr>
                <w:t>admin@artphil.com</w:t>
              </w:r>
            </w:hyperlink>
            <w:r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  <w:t xml:space="preserve"> 제출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9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전시서문 및 포</w:t>
            </w:r>
            <w:r>
              <w:rPr>
                <w:rFonts w:ascii="바탕" w:eastAsia="바탕" w:hAnsi="바탕" w:cs="바탕" w:hint="eastAsia"/>
                <w:sz w:val="20"/>
                <w:lang w:eastAsia="ko-KR"/>
              </w:rPr>
              <w:t>스터</w:t>
            </w: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</w:t>
            </w:r>
            <w:r>
              <w:rPr>
                <w:rFonts w:ascii="바탕" w:eastAsia="바탕" w:hAnsi="바탕" w:cs="바탕" w:hint="eastAsia"/>
                <w:sz w:val="20"/>
                <w:lang w:eastAsia="ko-KR"/>
              </w:rPr>
              <w:t>제출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hyperlink r:id="rId22" w:history="1">
              <w:r>
                <w:rPr>
                  <w:rStyle w:val="af5"/>
                  <w:rFonts w:ascii="Yoon 윤고딕 530_TT" w:eastAsia="Yoon 윤고딕 530_TT" w:hAnsi="바탕" w:cs="바탕" w:hint="eastAsia"/>
                  <w:color w:val="000000" w:themeColor="text1"/>
                  <w:sz w:val="20"/>
                  <w:lang w:eastAsia="ko-KR"/>
                </w:rPr>
                <w:t>admin@artphil.com</w:t>
              </w:r>
            </w:hyperlink>
            <w:r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  <w:t xml:space="preserve"> 제출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11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전시서문 및 포</w:t>
            </w:r>
            <w:r>
              <w:rPr>
                <w:rFonts w:ascii="바탕" w:eastAsia="바탕" w:hAnsi="바탕" w:cs="바탕" w:hint="eastAsia"/>
                <w:sz w:val="20"/>
                <w:lang w:eastAsia="ko-KR"/>
              </w:rPr>
              <w:t>스터</w:t>
            </w: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2차 </w:t>
            </w:r>
            <w:r>
              <w:rPr>
                <w:rFonts w:ascii="바탕" w:eastAsia="바탕" w:hAnsi="바탕" w:cs="바탕" w:hint="eastAsia"/>
                <w:sz w:val="20"/>
                <w:lang w:eastAsia="ko-KR"/>
              </w:rPr>
              <w:t>제출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hyperlink r:id="rId23" w:history="1">
              <w:r>
                <w:rPr>
                  <w:rStyle w:val="af5"/>
                  <w:rFonts w:ascii="Yoon 윤고딕 530_TT" w:eastAsia="Yoon 윤고딕 530_TT" w:hAnsi="바탕" w:cs="바탕" w:hint="eastAsia"/>
                  <w:color w:val="000000" w:themeColor="text1"/>
                  <w:sz w:val="20"/>
                  <w:lang w:eastAsia="ko-KR"/>
                </w:rPr>
                <w:t>admin@artphil.com</w:t>
              </w:r>
            </w:hyperlink>
            <w:r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  <w:t xml:space="preserve"> 제출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14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보도자료 작성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갤러리 소관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15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보도자료 배포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갤러리 소관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15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proofErr w:type="spellStart"/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네오룩</w:t>
            </w:r>
            <w:proofErr w:type="spellEnd"/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게재 신청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hyperlink r:id="rId24" w:history="1">
              <w:r>
                <w:rPr>
                  <w:rStyle w:val="af5"/>
                  <w:rFonts w:ascii="Yoon 윤고딕 530_TT" w:eastAsia="Yoon 윤고딕 530_TT" w:hAnsi="바탕" w:cs="바탕" w:hint="eastAsia"/>
                  <w:color w:val="000000" w:themeColor="text1"/>
                  <w:sz w:val="20"/>
                  <w:lang w:eastAsia="ko-KR"/>
                </w:rPr>
                <w:t>admin@artphil.com</w:t>
              </w:r>
            </w:hyperlink>
            <w:r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  <w:t xml:space="preserve"> 제출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  <w:proofErr w:type="spellStart"/>
            <w:r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>네오룩</w:t>
            </w:r>
            <w:proofErr w:type="spellEnd"/>
            <w:r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 xml:space="preserve"> 링크 제출</w:t>
            </w:r>
          </w:p>
        </w:tc>
      </w:tr>
      <w:tr w:rsidR="00EC6E32" w:rsidRPr="004F4C89" w:rsidTr="00C77AB8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 xml:space="preserve">6 / 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>20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proofErr w:type="spellStart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페이스북</w:t>
            </w:r>
            <w:proofErr w:type="spellEnd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/아트필 웹 홍보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갤러리</w:t>
            </w: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소관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620"/>
        </w:trPr>
        <w:tc>
          <w:tcPr>
            <w:tcW w:w="1065" w:type="dxa"/>
            <w:vAlign w:val="center"/>
          </w:tcPr>
          <w:p w:rsidR="00EC6E32" w:rsidRPr="00D53B3E" w:rsidRDefault="00EC6E32" w:rsidP="00E14A11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 xml:space="preserve">6 / 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>30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E14A11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작품설치 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E14A11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E14A11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286F8C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7 / 1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플랜카드 설치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>갤러리 입구 천정</w:t>
            </w: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7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 xml:space="preserve"> / 3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proofErr w:type="spellStart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브로셔</w:t>
            </w:r>
            <w:proofErr w:type="spellEnd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및 캡션, 시트지 설치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 w:rsidRPr="00C77AB8">
              <w:rPr>
                <w:rFonts w:ascii="Yoon 윤고딕 530_TT" w:eastAsia="Yoon 윤고딕 530_TT" w:hAnsi="바탕" w:cs="바탕"/>
                <w:b/>
                <w:color w:val="C00000"/>
                <w:sz w:val="24"/>
                <w:lang w:eastAsia="ko-KR"/>
              </w:rPr>
              <w:t>7 / 4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C77AB8">
              <w:rPr>
                <w:rFonts w:ascii="Yoon 윤고딕 530_TT" w:eastAsia="Yoon 윤고딕 530_TT" w:hAnsi="바탕" w:cs="바탕" w:hint="eastAsia"/>
                <w:b/>
                <w:sz w:val="24"/>
                <w:lang w:eastAsia="ko-KR"/>
              </w:rPr>
              <w:t xml:space="preserve">전시 </w:t>
            </w:r>
            <w:proofErr w:type="spellStart"/>
            <w:r w:rsidRPr="00C77AB8">
              <w:rPr>
                <w:rFonts w:ascii="Yoon 윤고딕 530_TT" w:eastAsia="Yoon 윤고딕 530_TT" w:hAnsi="바탕" w:cs="바탕" w:hint="eastAsia"/>
                <w:b/>
                <w:sz w:val="24"/>
                <w:lang w:eastAsia="ko-KR"/>
              </w:rPr>
              <w:t>오프닝</w:t>
            </w:r>
            <w:proofErr w:type="spellEnd"/>
          </w:p>
        </w:tc>
        <w:tc>
          <w:tcPr>
            <w:tcW w:w="2693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C77AB8">
              <w:rPr>
                <w:rFonts w:ascii="Yoon 윤고딕 530_TT" w:eastAsia="Yoon 윤고딕 530_TT" w:hAnsi="바탕" w:cs="바탕" w:hint="eastAsia"/>
                <w:b/>
                <w:sz w:val="24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Pr="00C77AB8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sz w:val="24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7 / 8</w:t>
            </w:r>
          </w:p>
        </w:tc>
        <w:tc>
          <w:tcPr>
            <w:tcW w:w="3471" w:type="dxa"/>
            <w:vAlign w:val="center"/>
          </w:tcPr>
          <w:p w:rsidR="00EC6E32" w:rsidRPr="00C77AB8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sz w:val="24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&lt;&lt;아티스트 토크&gt;&gt;</w:t>
            </w:r>
          </w:p>
        </w:tc>
        <w:tc>
          <w:tcPr>
            <w:tcW w:w="2693" w:type="dxa"/>
            <w:vAlign w:val="center"/>
          </w:tcPr>
          <w:p w:rsidR="00EC6E32" w:rsidRPr="00C77AB8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sz w:val="24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C77AB8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sz w:val="24"/>
                <w:lang w:eastAsia="ko-KR"/>
              </w:rPr>
            </w:pP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7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 xml:space="preserve"> </w:t>
            </w: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/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 xml:space="preserve"> </w:t>
            </w: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9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전시 </w:t>
            </w:r>
            <w:proofErr w:type="spellStart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클로징</w:t>
            </w:r>
            <w:proofErr w:type="spellEnd"/>
          </w:p>
        </w:tc>
        <w:tc>
          <w:tcPr>
            <w:tcW w:w="2693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7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 xml:space="preserve"> </w:t>
            </w: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/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 xml:space="preserve"> </w:t>
            </w: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11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 철수 및 갤러리 보수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/>
                <w:b/>
                <w:lang w:eastAsia="ko-KR"/>
              </w:rPr>
              <w:t>7 / 12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미</w:t>
            </w: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</w:t>
            </w: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철수 시 임의 정리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갤러리 소관 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C77AB8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</w:p>
        </w:tc>
        <w:tc>
          <w:tcPr>
            <w:tcW w:w="3471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</w:p>
        </w:tc>
        <w:tc>
          <w:tcPr>
            <w:tcW w:w="2693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</w:p>
        </w:tc>
        <w:tc>
          <w:tcPr>
            <w:tcW w:w="1509" w:type="dxa"/>
            <w:vAlign w:val="center"/>
          </w:tcPr>
          <w:p w:rsidR="00EC6E32" w:rsidRPr="00D53B3E" w:rsidRDefault="00EC6E32" w:rsidP="00C77AB8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</w:tbl>
    <w:p w:rsidR="007F0C3F" w:rsidRDefault="007F0C3F" w:rsidP="007F0C3F">
      <w:pPr>
        <w:spacing w:after="0" w:line="240" w:lineRule="auto"/>
        <w:ind w:leftChars="322" w:left="708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  <w:r w:rsidRPr="00D53B3E">
        <w:rPr>
          <w:rFonts w:ascii="Yoon 윤고딕 530_TT" w:eastAsia="Yoon 윤고딕 530_TT" w:hAnsi="바탕" w:cs="바탕" w:hint="eastAsia"/>
          <w:color w:val="C00000"/>
          <w:sz w:val="20"/>
          <w:lang w:eastAsia="ko-KR"/>
        </w:rPr>
        <w:t>⊙</w:t>
      </w:r>
      <w:r w:rsidRPr="00D53B3E">
        <w:rPr>
          <w:rFonts w:ascii="Yoon 윤고딕 530_TT" w:eastAsia="Yoon 윤고딕 530_TT" w:hAnsi="바탕" w:cs="바탕" w:hint="eastAsia"/>
          <w:b/>
          <w:color w:val="C00000"/>
          <w:sz w:val="20"/>
          <w:lang w:eastAsia="ko-KR"/>
        </w:rPr>
        <w:t xml:space="preserve"> 위 추진 계획 일정은 사정에 따라 전시작가와 갤러리 간의 협의 하에 조정될 수 있습니다.</w:t>
      </w:r>
    </w:p>
    <w:p w:rsidR="007F0C3F" w:rsidRPr="00571097" w:rsidRDefault="007F0C3F" w:rsidP="007F0C3F">
      <w:pPr>
        <w:spacing w:after="0" w:line="240" w:lineRule="auto"/>
        <w:ind w:leftChars="322" w:left="708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  <w:r w:rsidRPr="00571097">
        <w:rPr>
          <w:rFonts w:ascii="Yoon 윤고딕 530_TT" w:eastAsia="Yoon 윤고딕 530_TT" w:hAnsi="바탕" w:cs="바탕" w:hint="eastAsia"/>
          <w:color w:val="C00000"/>
          <w:sz w:val="20"/>
          <w:lang w:eastAsia="ko-KR"/>
        </w:rPr>
        <w:t>⊙</w:t>
      </w:r>
      <w:r w:rsidRPr="00571097">
        <w:rPr>
          <w:rFonts w:ascii="Yoon 윤고딕 530_TT" w:eastAsia="Yoon 윤고딕 530_TT" w:hAnsi="바탕" w:cs="바탕" w:hint="eastAsia"/>
          <w:b/>
          <w:color w:val="C00000"/>
          <w:sz w:val="20"/>
          <w:lang w:eastAsia="ko-KR"/>
        </w:rPr>
        <w:t xml:space="preserve"> 만일 어길 시 전시가 취소될 수 있습니다.</w:t>
      </w:r>
    </w:p>
    <w:p w:rsidR="004F4C89" w:rsidRPr="007F0C3F" w:rsidRDefault="004F4C89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C77AB8">
      <w:pPr>
        <w:spacing w:after="0" w:line="240" w:lineRule="auto"/>
        <w:ind w:left="400"/>
        <w:rPr>
          <w:rFonts w:ascii="Yoon 윤고딕 530_TT" w:eastAsia="Yoon 윤고딕 530_TT" w:hAnsi="바탕" w:cs="바탕"/>
          <w:lang w:eastAsia="ko-KR"/>
        </w:rPr>
      </w:pPr>
    </w:p>
    <w:p w:rsidR="00C77AB8" w:rsidRPr="00C77AB8" w:rsidRDefault="00C77AB8" w:rsidP="00C77AB8">
      <w:pPr>
        <w:spacing w:after="0" w:line="240" w:lineRule="auto"/>
        <w:ind w:left="400"/>
        <w:rPr>
          <w:rFonts w:ascii="Yoon 윤고딕 530_TT" w:eastAsia="Yoon 윤고딕 530_TT" w:hAnsi="바탕" w:cs="바탕"/>
          <w:lang w:eastAsia="ko-KR"/>
        </w:rPr>
      </w:pPr>
      <w:r>
        <w:rPr>
          <w:rFonts w:ascii="Yoon 윤고딕 530_TT" w:eastAsia="Yoon 윤고딕 530_TT" w:hAnsi="바탕" w:cs="바탕"/>
          <w:lang w:eastAsia="ko-KR"/>
        </w:rPr>
        <w:t>2</w:t>
      </w:r>
      <w:r>
        <w:rPr>
          <w:rFonts w:ascii="Yoon 윤고딕 530_TT" w:eastAsia="Yoon 윤고딕 530_TT" w:hAnsi="바탕" w:cs="바탕" w:hint="eastAsia"/>
          <w:lang w:eastAsia="ko-KR"/>
        </w:rPr>
        <w:t xml:space="preserve">부 </w:t>
      </w:r>
      <w:r w:rsidRPr="008F3DC9">
        <w:rPr>
          <w:rFonts w:ascii="Yoon 윤고딕 530_TT" w:eastAsia="Yoon 윤고딕 530_TT" w:hAnsi="바탕" w:cs="바탕" w:hint="eastAsia"/>
          <w:lang w:eastAsia="ko-KR"/>
        </w:rPr>
        <w:t>2016년</w:t>
      </w:r>
      <w:r>
        <w:rPr>
          <w:rFonts w:ascii="Yoon 윤고딕 530_TT" w:eastAsia="Yoon 윤고딕 530_TT" w:hAnsi="바탕" w:cs="바탕" w:hint="eastAsia"/>
          <w:lang w:eastAsia="ko-KR"/>
        </w:rPr>
        <w:t xml:space="preserve"> 7</w:t>
      </w:r>
      <w:r w:rsidRPr="008F3DC9">
        <w:rPr>
          <w:rFonts w:ascii="Yoon 윤고딕 530_TT" w:eastAsia="Yoon 윤고딕 530_TT" w:hAnsi="바탕" w:cs="바탕" w:hint="eastAsia"/>
          <w:lang w:eastAsia="ko-KR"/>
        </w:rPr>
        <w:t xml:space="preserve">월 </w:t>
      </w:r>
      <w:r>
        <w:rPr>
          <w:rFonts w:ascii="Yoon 윤고딕 530_TT" w:eastAsia="Yoon 윤고딕 530_TT" w:hAnsi="바탕" w:cs="바탕"/>
          <w:lang w:eastAsia="ko-KR"/>
        </w:rPr>
        <w:t>12</w:t>
      </w:r>
      <w:r w:rsidRPr="008F3DC9">
        <w:rPr>
          <w:rFonts w:ascii="Yoon 윤고딕 530_TT" w:eastAsia="Yoon 윤고딕 530_TT" w:hAnsi="바탕" w:cs="바탕" w:hint="eastAsia"/>
          <w:lang w:eastAsia="ko-KR"/>
        </w:rPr>
        <w:t xml:space="preserve">일 </w:t>
      </w:r>
      <w:r w:rsidRPr="008F3DC9">
        <w:rPr>
          <w:rFonts w:ascii="Yoon 윤고딕 530_TT" w:eastAsia="Yoon 윤고딕 530_TT" w:hAnsi="바탕" w:cs="바탕"/>
          <w:lang w:eastAsia="ko-KR"/>
        </w:rPr>
        <w:t>–</w:t>
      </w:r>
      <w:r>
        <w:rPr>
          <w:rFonts w:ascii="Yoon 윤고딕 530_TT" w:eastAsia="Yoon 윤고딕 530_TT" w:hAnsi="바탕" w:cs="바탕"/>
          <w:lang w:eastAsia="ko-KR"/>
        </w:rPr>
        <w:t xml:space="preserve"> 7</w:t>
      </w:r>
      <w:r w:rsidRPr="008F3DC9">
        <w:rPr>
          <w:rFonts w:ascii="Yoon 윤고딕 530_TT" w:eastAsia="Yoon 윤고딕 530_TT" w:hAnsi="바탕" w:cs="바탕" w:hint="eastAsia"/>
          <w:lang w:eastAsia="ko-KR"/>
        </w:rPr>
        <w:t>월</w:t>
      </w:r>
      <w:r>
        <w:rPr>
          <w:rFonts w:ascii="Yoon 윤고딕 530_TT" w:eastAsia="Yoon 윤고딕 530_TT" w:hAnsi="바탕" w:cs="바탕" w:hint="eastAsia"/>
          <w:lang w:eastAsia="ko-KR"/>
        </w:rPr>
        <w:t>26</w:t>
      </w:r>
      <w:r w:rsidRPr="008F3DC9">
        <w:rPr>
          <w:rFonts w:ascii="Yoon 윤고딕 530_TT" w:eastAsia="Yoon 윤고딕 530_TT" w:hAnsi="바탕" w:cs="바탕" w:hint="eastAsia"/>
          <w:lang w:eastAsia="ko-KR"/>
        </w:rPr>
        <w:t>일</w:t>
      </w:r>
    </w:p>
    <w:tbl>
      <w:tblPr>
        <w:tblStyle w:val="af6"/>
        <w:tblpPr w:leftFromText="142" w:rightFromText="142" w:vertAnchor="text" w:horzAnchor="margin" w:tblpXSpec="center" w:tblpY="28"/>
        <w:tblW w:w="0" w:type="auto"/>
        <w:tblLook w:val="04A0" w:firstRow="1" w:lastRow="0" w:firstColumn="1" w:lastColumn="0" w:noHBand="0" w:noVBand="1"/>
      </w:tblPr>
      <w:tblGrid>
        <w:gridCol w:w="1065"/>
        <w:gridCol w:w="3471"/>
        <w:gridCol w:w="2693"/>
        <w:gridCol w:w="1509"/>
      </w:tblGrid>
      <w:tr w:rsidR="00C77AB8" w:rsidRPr="004F4C89" w:rsidTr="00FC3E7B">
        <w:trPr>
          <w:trHeight w:val="492"/>
        </w:trPr>
        <w:tc>
          <w:tcPr>
            <w:tcW w:w="1065" w:type="dxa"/>
            <w:shd w:val="clear" w:color="auto" w:fill="C00000"/>
            <w:vAlign w:val="center"/>
          </w:tcPr>
          <w:p w:rsidR="00C77AB8" w:rsidRPr="004F4C89" w:rsidRDefault="00C77AB8" w:rsidP="00FC3E7B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 xml:space="preserve">일정 </w:t>
            </w:r>
          </w:p>
        </w:tc>
        <w:tc>
          <w:tcPr>
            <w:tcW w:w="3471" w:type="dxa"/>
            <w:shd w:val="clear" w:color="auto" w:fill="C00000"/>
            <w:vAlign w:val="center"/>
          </w:tcPr>
          <w:p w:rsidR="00C77AB8" w:rsidRPr="004F4C89" w:rsidRDefault="00C77AB8" w:rsidP="00FC3E7B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 w:rsidRPr="004F4C89"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진행 사항</w:t>
            </w:r>
          </w:p>
        </w:tc>
        <w:tc>
          <w:tcPr>
            <w:tcW w:w="2693" w:type="dxa"/>
            <w:shd w:val="clear" w:color="auto" w:fill="C00000"/>
            <w:vAlign w:val="center"/>
          </w:tcPr>
          <w:p w:rsidR="00C77AB8" w:rsidRPr="004F4C89" w:rsidRDefault="00C77AB8" w:rsidP="00FC3E7B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소관</w:t>
            </w:r>
          </w:p>
        </w:tc>
        <w:tc>
          <w:tcPr>
            <w:tcW w:w="1509" w:type="dxa"/>
            <w:shd w:val="clear" w:color="auto" w:fill="C00000"/>
            <w:vAlign w:val="center"/>
          </w:tcPr>
          <w:p w:rsidR="00C77AB8" w:rsidRPr="004F4C89" w:rsidRDefault="00C77AB8" w:rsidP="00FC3E7B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FFFFFF" w:themeColor="background1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color w:val="FFFFFF" w:themeColor="background1"/>
                <w:lang w:eastAsia="ko-KR"/>
              </w:rPr>
              <w:t>비고</w:t>
            </w:r>
          </w:p>
        </w:tc>
      </w:tr>
      <w:tr w:rsidR="00EC6E32" w:rsidRPr="004F4C89" w:rsidTr="00FC3E7B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전시/프로젝트 계획서 제출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hyperlink r:id="rId25" w:history="1">
              <w:r>
                <w:rPr>
                  <w:rStyle w:val="af5"/>
                  <w:rFonts w:ascii="Yoon 윤고딕 530_TT" w:eastAsia="Yoon 윤고딕 530_TT" w:hAnsi="바탕" w:cs="바탕" w:hint="eastAsia"/>
                  <w:color w:val="000000" w:themeColor="text1"/>
                  <w:sz w:val="20"/>
                  <w:lang w:eastAsia="ko-KR"/>
                </w:rPr>
                <w:t>admin@artphil.com</w:t>
              </w:r>
            </w:hyperlink>
            <w:r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  <w:t xml:space="preserve"> 제출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9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전시서문 및 포</w:t>
            </w:r>
            <w:r>
              <w:rPr>
                <w:rFonts w:ascii="바탕" w:eastAsia="바탕" w:hAnsi="바탕" w:cs="바탕" w:hint="eastAsia"/>
                <w:sz w:val="20"/>
                <w:lang w:eastAsia="ko-KR"/>
              </w:rPr>
              <w:t>스터</w:t>
            </w: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</w:t>
            </w:r>
            <w:r>
              <w:rPr>
                <w:rFonts w:ascii="바탕" w:eastAsia="바탕" w:hAnsi="바탕" w:cs="바탕" w:hint="eastAsia"/>
                <w:sz w:val="20"/>
                <w:lang w:eastAsia="ko-KR"/>
              </w:rPr>
              <w:t>제출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hyperlink r:id="rId26" w:history="1">
              <w:r>
                <w:rPr>
                  <w:rStyle w:val="af5"/>
                  <w:rFonts w:ascii="Yoon 윤고딕 530_TT" w:eastAsia="Yoon 윤고딕 530_TT" w:hAnsi="바탕" w:cs="바탕" w:hint="eastAsia"/>
                  <w:color w:val="000000" w:themeColor="text1"/>
                  <w:sz w:val="20"/>
                  <w:lang w:eastAsia="ko-KR"/>
                </w:rPr>
                <w:t>admin@artphil.com</w:t>
              </w:r>
            </w:hyperlink>
            <w:r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  <w:t xml:space="preserve"> 제출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11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전시서문 및 포</w:t>
            </w:r>
            <w:r>
              <w:rPr>
                <w:rFonts w:ascii="바탕" w:eastAsia="바탕" w:hAnsi="바탕" w:cs="바탕" w:hint="eastAsia"/>
                <w:sz w:val="20"/>
                <w:lang w:eastAsia="ko-KR"/>
              </w:rPr>
              <w:t>스터</w:t>
            </w: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2차 </w:t>
            </w:r>
            <w:r>
              <w:rPr>
                <w:rFonts w:ascii="바탕" w:eastAsia="바탕" w:hAnsi="바탕" w:cs="바탕" w:hint="eastAsia"/>
                <w:sz w:val="20"/>
                <w:lang w:eastAsia="ko-KR"/>
              </w:rPr>
              <w:t>제출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hyperlink r:id="rId27" w:history="1">
              <w:r>
                <w:rPr>
                  <w:rStyle w:val="af5"/>
                  <w:rFonts w:ascii="Yoon 윤고딕 530_TT" w:eastAsia="Yoon 윤고딕 530_TT" w:hAnsi="바탕" w:cs="바탕" w:hint="eastAsia"/>
                  <w:color w:val="000000" w:themeColor="text1"/>
                  <w:sz w:val="20"/>
                  <w:lang w:eastAsia="ko-KR"/>
                </w:rPr>
                <w:t>admin@artphil.com</w:t>
              </w:r>
            </w:hyperlink>
            <w:r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  <w:t xml:space="preserve"> 제출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14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보도자료 작성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갤러리 소관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15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보도자료 배포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갤러리 소관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6 / 15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proofErr w:type="spellStart"/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네오룩</w:t>
            </w:r>
            <w:proofErr w:type="spellEnd"/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게재 신청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hyperlink r:id="rId28" w:history="1">
              <w:r>
                <w:rPr>
                  <w:rStyle w:val="af5"/>
                  <w:rFonts w:ascii="Yoon 윤고딕 530_TT" w:eastAsia="Yoon 윤고딕 530_TT" w:hAnsi="바탕" w:cs="바탕" w:hint="eastAsia"/>
                  <w:color w:val="000000" w:themeColor="text1"/>
                  <w:sz w:val="20"/>
                  <w:lang w:eastAsia="ko-KR"/>
                </w:rPr>
                <w:t>admin@artphil.com</w:t>
              </w:r>
            </w:hyperlink>
            <w:r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  <w:t xml:space="preserve"> 제출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  <w:proofErr w:type="spellStart"/>
            <w:r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>네오룩</w:t>
            </w:r>
            <w:proofErr w:type="spellEnd"/>
            <w:r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 xml:space="preserve"> 링크 제출</w:t>
            </w:r>
          </w:p>
        </w:tc>
      </w:tr>
      <w:tr w:rsidR="00EC6E32" w:rsidRPr="004F4C89" w:rsidTr="00FC3E7B">
        <w:trPr>
          <w:trHeight w:val="620"/>
        </w:trPr>
        <w:tc>
          <w:tcPr>
            <w:tcW w:w="1065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/>
                <w:b/>
                <w:lang w:eastAsia="ko-KR"/>
              </w:rPr>
              <w:t>7</w:t>
            </w: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 xml:space="preserve"> / 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>5</w:t>
            </w:r>
          </w:p>
        </w:tc>
        <w:tc>
          <w:tcPr>
            <w:tcW w:w="3471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</w:pPr>
            <w:proofErr w:type="spellStart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페이스북</w:t>
            </w:r>
            <w:proofErr w:type="spellEnd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/아트필 웹 홍보</w:t>
            </w:r>
          </w:p>
        </w:tc>
        <w:tc>
          <w:tcPr>
            <w:tcW w:w="2693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color w:val="000000" w:themeColor="text1"/>
                <w:sz w:val="20"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갤러리</w:t>
            </w: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소관</w:t>
            </w:r>
          </w:p>
        </w:tc>
        <w:tc>
          <w:tcPr>
            <w:tcW w:w="1509" w:type="dxa"/>
            <w:vAlign w:val="center"/>
          </w:tcPr>
          <w:p w:rsidR="00EC6E32" w:rsidRDefault="00EC6E32" w:rsidP="00EC6E32">
            <w:pPr>
              <w:spacing w:line="240" w:lineRule="auto"/>
              <w:jc w:val="center"/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620"/>
        </w:trPr>
        <w:tc>
          <w:tcPr>
            <w:tcW w:w="1065" w:type="dxa"/>
            <w:vAlign w:val="center"/>
          </w:tcPr>
          <w:p w:rsidR="00EC6E32" w:rsidRPr="00D53B3E" w:rsidRDefault="00EC6E32" w:rsidP="0079147F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7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 xml:space="preserve"> </w:t>
            </w: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/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 xml:space="preserve"> </w:t>
            </w: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1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>3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79147F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작품설치 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79147F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79147F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7F0C3F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/>
                <w:b/>
                <w:lang w:eastAsia="ko-KR"/>
              </w:rPr>
              <w:t>7 / 15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7F0C3F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플랜카드 설치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7F0C3F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7F0C3F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16"/>
                <w:lang w:eastAsia="ko-KR"/>
              </w:rPr>
              <w:t>갤러리 입구 천정</w:t>
            </w: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7</w:t>
            </w:r>
            <w:r>
              <w:rPr>
                <w:rFonts w:ascii="Yoon 윤고딕 530_TT" w:eastAsia="Yoon 윤고딕 530_TT" w:hAnsi="바탕" w:cs="바탕"/>
                <w:b/>
                <w:lang w:eastAsia="ko-KR"/>
              </w:rPr>
              <w:t xml:space="preserve"> / 17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proofErr w:type="spellStart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브로셔</w:t>
            </w:r>
            <w:proofErr w:type="spellEnd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및 캡션, 시트지 설치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 w:rsidRPr="00F173EA">
              <w:rPr>
                <w:rFonts w:ascii="Yoon 윤고딕 530_TT" w:eastAsia="Yoon 윤고딕 530_TT" w:hAnsi="바탕" w:cs="바탕"/>
                <w:b/>
                <w:color w:val="C00000"/>
                <w:sz w:val="24"/>
                <w:lang w:eastAsia="ko-KR"/>
              </w:rPr>
              <w:t>7 / 18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F173EA">
              <w:rPr>
                <w:rFonts w:ascii="Yoon 윤고딕 530_TT" w:eastAsia="Yoon 윤고딕 530_TT" w:hAnsi="바탕" w:cs="바탕" w:hint="eastAsia"/>
                <w:b/>
                <w:sz w:val="24"/>
                <w:lang w:eastAsia="ko-KR"/>
              </w:rPr>
              <w:t xml:space="preserve">전시 </w:t>
            </w:r>
            <w:proofErr w:type="spellStart"/>
            <w:r w:rsidRPr="00F173EA">
              <w:rPr>
                <w:rFonts w:ascii="Yoon 윤고딕 530_TT" w:eastAsia="Yoon 윤고딕 530_TT" w:hAnsi="바탕" w:cs="바탕" w:hint="eastAsia"/>
                <w:b/>
                <w:sz w:val="24"/>
                <w:lang w:eastAsia="ko-KR"/>
              </w:rPr>
              <w:t>오프닝</w:t>
            </w:r>
            <w:proofErr w:type="spellEnd"/>
          </w:p>
        </w:tc>
        <w:tc>
          <w:tcPr>
            <w:tcW w:w="2693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F173EA">
              <w:rPr>
                <w:rFonts w:ascii="Yoon 윤고딕 530_TT" w:eastAsia="Yoon 윤고딕 530_TT" w:hAnsi="바탕" w:cs="바탕" w:hint="eastAsia"/>
                <w:b/>
                <w:sz w:val="24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Pr="00F173EA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color w:val="C00000"/>
                <w:sz w:val="24"/>
                <w:lang w:eastAsia="ko-KR"/>
              </w:rPr>
            </w:pPr>
            <w:r>
              <w:rPr>
                <w:rFonts w:ascii="Yoon 윤고딕 530_TT" w:eastAsia="Yoon 윤고딕 530_TT" w:hAnsi="바탕" w:cs="바탕"/>
                <w:b/>
                <w:lang w:eastAsia="ko-KR"/>
              </w:rPr>
              <w:t>7 / 22</w:t>
            </w:r>
          </w:p>
        </w:tc>
        <w:tc>
          <w:tcPr>
            <w:tcW w:w="3471" w:type="dxa"/>
            <w:vAlign w:val="center"/>
          </w:tcPr>
          <w:p w:rsidR="00EC6E32" w:rsidRPr="00F173EA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sz w:val="24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&lt;&lt;아티스트 토크&gt;&gt;</w:t>
            </w:r>
          </w:p>
        </w:tc>
        <w:tc>
          <w:tcPr>
            <w:tcW w:w="2693" w:type="dxa"/>
            <w:vAlign w:val="center"/>
          </w:tcPr>
          <w:p w:rsidR="00EC6E32" w:rsidRPr="00F173EA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sz w:val="24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F173EA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sz w:val="24"/>
                <w:lang w:eastAsia="ko-KR"/>
              </w:rPr>
            </w:pP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/>
                <w:b/>
                <w:lang w:eastAsia="ko-KR"/>
              </w:rPr>
              <w:t>7 / 23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전시 </w:t>
            </w:r>
            <w:proofErr w:type="spellStart"/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클로징</w:t>
            </w:r>
            <w:proofErr w:type="spellEnd"/>
          </w:p>
        </w:tc>
        <w:tc>
          <w:tcPr>
            <w:tcW w:w="2693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 w:hint="eastAsia"/>
                <w:b/>
                <w:lang w:eastAsia="ko-KR"/>
              </w:rPr>
              <w:t>7 / 25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 철수 및 갤러리 보수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전시작가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  <w:r>
              <w:rPr>
                <w:rFonts w:ascii="Yoon 윤고딕 530_TT" w:eastAsia="Yoon 윤고딕 530_TT" w:hAnsi="바탕" w:cs="바탕"/>
                <w:b/>
                <w:lang w:eastAsia="ko-KR"/>
              </w:rPr>
              <w:t>7 / 26</w:t>
            </w:r>
          </w:p>
        </w:tc>
        <w:tc>
          <w:tcPr>
            <w:tcW w:w="3471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미</w:t>
            </w:r>
            <w:r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 </w:t>
            </w: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>철수 시 임의 정리</w:t>
            </w:r>
          </w:p>
        </w:tc>
        <w:tc>
          <w:tcPr>
            <w:tcW w:w="2693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  <w:r w:rsidRPr="00D53B3E">
              <w:rPr>
                <w:rFonts w:ascii="Yoon 윤고딕 530_TT" w:eastAsia="Yoon 윤고딕 530_TT" w:hAnsi="바탕" w:cs="바탕" w:hint="eastAsia"/>
                <w:sz w:val="20"/>
                <w:lang w:eastAsia="ko-KR"/>
              </w:rPr>
              <w:t xml:space="preserve">갤러리 소관 </w:t>
            </w:r>
          </w:p>
        </w:tc>
        <w:tc>
          <w:tcPr>
            <w:tcW w:w="1509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  <w:tr w:rsidR="00EC6E32" w:rsidRPr="004F4C89" w:rsidTr="00FC3E7B">
        <w:trPr>
          <w:trHeight w:val="593"/>
        </w:trPr>
        <w:tc>
          <w:tcPr>
            <w:tcW w:w="1065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b/>
                <w:lang w:eastAsia="ko-KR"/>
              </w:rPr>
            </w:pPr>
          </w:p>
        </w:tc>
        <w:tc>
          <w:tcPr>
            <w:tcW w:w="3471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</w:p>
        </w:tc>
        <w:tc>
          <w:tcPr>
            <w:tcW w:w="2693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20"/>
                <w:lang w:eastAsia="ko-KR"/>
              </w:rPr>
            </w:pPr>
          </w:p>
        </w:tc>
        <w:tc>
          <w:tcPr>
            <w:tcW w:w="1509" w:type="dxa"/>
            <w:vAlign w:val="center"/>
          </w:tcPr>
          <w:p w:rsidR="00EC6E32" w:rsidRPr="00D53B3E" w:rsidRDefault="00EC6E32" w:rsidP="00C54E4A">
            <w:pPr>
              <w:spacing w:line="240" w:lineRule="auto"/>
              <w:jc w:val="center"/>
              <w:rPr>
                <w:rFonts w:ascii="Yoon 윤고딕 530_TT" w:eastAsia="Yoon 윤고딕 530_TT" w:hAnsi="바탕" w:cs="바탕"/>
                <w:sz w:val="16"/>
                <w:lang w:eastAsia="ko-KR"/>
              </w:rPr>
            </w:pPr>
          </w:p>
        </w:tc>
      </w:tr>
    </w:tbl>
    <w:p w:rsidR="007F0C3F" w:rsidRDefault="007F0C3F" w:rsidP="007F0C3F">
      <w:pPr>
        <w:spacing w:after="0" w:line="240" w:lineRule="auto"/>
        <w:ind w:leftChars="321" w:left="706" w:firstLineChars="1" w:firstLine="2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  <w:r w:rsidRPr="00D53B3E">
        <w:rPr>
          <w:rFonts w:ascii="Yoon 윤고딕 530_TT" w:eastAsia="Yoon 윤고딕 530_TT" w:hAnsi="바탕" w:cs="바탕" w:hint="eastAsia"/>
          <w:color w:val="C00000"/>
          <w:sz w:val="20"/>
          <w:lang w:eastAsia="ko-KR"/>
        </w:rPr>
        <w:t>⊙</w:t>
      </w:r>
      <w:r w:rsidRPr="00D53B3E">
        <w:rPr>
          <w:rFonts w:ascii="Yoon 윤고딕 530_TT" w:eastAsia="Yoon 윤고딕 530_TT" w:hAnsi="바탕" w:cs="바탕" w:hint="eastAsia"/>
          <w:b/>
          <w:color w:val="C00000"/>
          <w:sz w:val="20"/>
          <w:lang w:eastAsia="ko-KR"/>
        </w:rPr>
        <w:t xml:space="preserve"> 위 추진 계획 일정은 사정에 따라 전시작가와 갤러리 간의 협의 하에 조정될 수 있습니다.</w:t>
      </w:r>
    </w:p>
    <w:p w:rsidR="007F0C3F" w:rsidRPr="00571097" w:rsidRDefault="007F0C3F" w:rsidP="007F0C3F">
      <w:pPr>
        <w:spacing w:after="0" w:line="240" w:lineRule="auto"/>
        <w:ind w:leftChars="321" w:left="706" w:firstLineChars="1" w:firstLine="2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  <w:r w:rsidRPr="00571097">
        <w:rPr>
          <w:rFonts w:ascii="Yoon 윤고딕 530_TT" w:eastAsia="Yoon 윤고딕 530_TT" w:hAnsi="바탕" w:cs="바탕" w:hint="eastAsia"/>
          <w:color w:val="C00000"/>
          <w:sz w:val="20"/>
          <w:lang w:eastAsia="ko-KR"/>
        </w:rPr>
        <w:t>⊙</w:t>
      </w:r>
      <w:r w:rsidRPr="00571097">
        <w:rPr>
          <w:rFonts w:ascii="Yoon 윤고딕 530_TT" w:eastAsia="Yoon 윤고딕 530_TT" w:hAnsi="바탕" w:cs="바탕" w:hint="eastAsia"/>
          <w:b/>
          <w:color w:val="C00000"/>
          <w:sz w:val="20"/>
          <w:lang w:eastAsia="ko-KR"/>
        </w:rPr>
        <w:t xml:space="preserve"> 만일 어길 시 전시가 취소될 수 있습니다.</w:t>
      </w:r>
    </w:p>
    <w:p w:rsidR="00C77AB8" w:rsidRPr="007F0C3F" w:rsidRDefault="00C77AB8" w:rsidP="007F0C3F">
      <w:pPr>
        <w:pStyle w:val="a9"/>
        <w:spacing w:after="0" w:line="240" w:lineRule="auto"/>
        <w:ind w:leftChars="321" w:left="706" w:firstLineChars="1" w:firstLine="2"/>
        <w:rPr>
          <w:rFonts w:ascii="Yoon 윤고딕 530_TT" w:eastAsia="Yoon 윤고딕 530_TT" w:hAnsi="바탕" w:cs="바탕"/>
          <w:lang w:eastAsia="ko-KR"/>
        </w:rPr>
      </w:pPr>
    </w:p>
    <w:p w:rsidR="00C77AB8" w:rsidRDefault="00C77AB8" w:rsidP="004F4C89">
      <w:pPr>
        <w:pStyle w:val="a9"/>
        <w:spacing w:after="0" w:line="240" w:lineRule="auto"/>
        <w:ind w:left="760"/>
        <w:rPr>
          <w:rFonts w:ascii="Yoon 윤고딕 530_TT" w:eastAsia="Yoon 윤고딕 530_TT" w:hAnsi="바탕" w:cs="바탕"/>
          <w:lang w:eastAsia="ko-KR"/>
        </w:rPr>
      </w:pPr>
    </w:p>
    <w:p w:rsidR="00C77AB8" w:rsidRDefault="00D53B3E" w:rsidP="00D53B3E">
      <w:pPr>
        <w:spacing w:after="0" w:line="240" w:lineRule="auto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  <w:r w:rsidRPr="00D53B3E">
        <w:rPr>
          <w:rFonts w:ascii="Yoon 윤고딕 530_TT" w:eastAsia="Yoon 윤고딕 530_TT" w:hAnsi="바탕" w:cs="바탕" w:hint="eastAsia"/>
          <w:b/>
          <w:color w:val="C00000"/>
          <w:sz w:val="20"/>
          <w:lang w:eastAsia="ko-KR"/>
        </w:rPr>
        <w:t xml:space="preserve">      </w:t>
      </w:r>
    </w:p>
    <w:p w:rsidR="00C77AB8" w:rsidRDefault="00C77AB8" w:rsidP="00D53B3E">
      <w:pPr>
        <w:spacing w:after="0" w:line="240" w:lineRule="auto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</w:p>
    <w:p w:rsidR="00C77AB8" w:rsidRDefault="00C77AB8" w:rsidP="00D53B3E">
      <w:pPr>
        <w:spacing w:after="0" w:line="240" w:lineRule="auto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</w:p>
    <w:p w:rsidR="00C77AB8" w:rsidRDefault="00C77AB8" w:rsidP="00D53B3E">
      <w:pPr>
        <w:spacing w:after="0" w:line="240" w:lineRule="auto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</w:p>
    <w:p w:rsidR="00C77AB8" w:rsidRDefault="00C77AB8" w:rsidP="00D53B3E">
      <w:pPr>
        <w:spacing w:after="0" w:line="240" w:lineRule="auto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</w:p>
    <w:p w:rsidR="00571097" w:rsidRPr="00571097" w:rsidRDefault="00571097" w:rsidP="00D53B3E">
      <w:pPr>
        <w:spacing w:after="0" w:line="240" w:lineRule="auto"/>
        <w:rPr>
          <w:rFonts w:ascii="Yoon 윤고딕 530_TT" w:eastAsia="Yoon 윤고딕 530_TT" w:hAnsi="바탕" w:cs="바탕"/>
          <w:b/>
          <w:color w:val="C00000"/>
          <w:sz w:val="20"/>
          <w:lang w:eastAsia="ko-KR"/>
        </w:rPr>
      </w:pPr>
    </w:p>
    <w:sectPr w:rsidR="00571097" w:rsidRPr="00571097" w:rsidSect="00442269">
      <w:footerReference w:type="default" r:id="rId29"/>
      <w:pgSz w:w="11907" w:h="16839" w:code="9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60F" w:rsidRDefault="00B7460F">
      <w:pPr>
        <w:spacing w:after="0" w:line="240" w:lineRule="auto"/>
      </w:pPr>
      <w:r>
        <w:separator/>
      </w:r>
    </w:p>
  </w:endnote>
  <w:endnote w:type="continuationSeparator" w:id="0">
    <w:p w:rsidR="00B7460F" w:rsidRDefault="00B74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oon 윤고딕 530_TT">
    <w:panose1 w:val="02090603020101020101"/>
    <w:charset w:val="81"/>
    <w:family w:val="roman"/>
    <w:pitch w:val="variable"/>
    <w:sig w:usb0="800002A7" w:usb1="39D7FCFB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Yoon 윤고딕 550_TT">
    <w:panose1 w:val="02090603020101020101"/>
    <w:charset w:val="81"/>
    <w:family w:val="roman"/>
    <w:pitch w:val="variable"/>
    <w:sig w:usb0="800002A7" w:usb1="39D7FCFB" w:usb2="00000010" w:usb3="00000000" w:csb0="00080000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E2D" w:rsidRDefault="00B20E2D">
    <w:pPr>
      <w:pStyle w:val="af4"/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189345" cy="160655"/>
              <wp:effectExtent l="0" t="0" r="0" b="10795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934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E2D" w:rsidRDefault="00B20E2D">
                          <w:pPr>
                            <w:pStyle w:val="a8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0;margin-top:0;width:487.35pt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" filled="f" stroked="f">
              <v:textbox style="mso-fit-shape-to-text:t" inset=",0,,0">
                <w:txbxContent>
                  <w:p w:rsidR="00B20E2D" w:rsidRDefault="00B20E2D">
                    <w:pPr>
                      <w:pStyle w:val="a8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6596380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9447530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E2D" w:rsidRDefault="00B20E2D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EC6E32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6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2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" filled="f" stroked="f">
              <v:textbox style="layout-flow:vertical">
                <w:txbxContent>
                  <w:p w:rsidR="00B20E2D" w:rsidRDefault="00B20E2D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 xml:space="preserve"> PAGE  \* Arabic  \* MERGEFORMAT 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EC6E32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6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03365" cy="9767570"/>
              <wp:effectExtent l="0" t="0" r="26035" b="23495"/>
              <wp:wrapNone/>
              <wp:docPr id="5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3365" cy="9767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00720237" id="Rectangle 4" o:spid="_x0000_s1026" style="position:absolute;left:0;text-align:left;margin-left:0;margin-top:0;width:519.95pt;height:769.1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" filled="f" strokecolor="black [3213]">
              <w10:wrap anchorx="margin" anchory="margin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6967855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453390</wp:posOffset>
                  </wp:positionV>
                </mc:Fallback>
              </mc:AlternateContent>
              <wp:extent cx="123825" cy="6757670"/>
              <wp:effectExtent l="0" t="0" r="9525" b="5080"/>
              <wp:wrapNone/>
              <wp:docPr id="5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825" cy="675767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478D6FBB" id="Rectangle 8" o:spid="_x0000_s1026" style="position:absolute;left:0;text-align:left;margin-left:0;margin-top:0;width:9.75pt;height:532.1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" fillcolor="black [3213]" stroked="f">
              <w10:wrap anchorx="margin" anchory="margin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6967855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7210425</wp:posOffset>
                  </wp:positionV>
                </mc:Fallback>
              </mc:AlternateContent>
              <wp:extent cx="123825" cy="3029585"/>
              <wp:effectExtent l="0" t="0" r="9525" b="0"/>
              <wp:wrapNone/>
              <wp:docPr id="5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825" cy="30295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42F8E1C2" id="Rectangle 9" o:spid="_x0000_s1026" style="position:absolute;left:0;text-align:left;margin-left:0;margin-top:0;width:9.75pt;height:238.55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60F" w:rsidRDefault="00B7460F">
      <w:pPr>
        <w:spacing w:after="0" w:line="240" w:lineRule="auto"/>
      </w:pPr>
      <w:r>
        <w:separator/>
      </w:r>
    </w:p>
  </w:footnote>
  <w:footnote w:type="continuationSeparator" w:id="0">
    <w:p w:rsidR="00B7460F" w:rsidRDefault="00B74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06208"/>
    <w:multiLevelType w:val="hybridMultilevel"/>
    <w:tmpl w:val="35428E14"/>
    <w:lvl w:ilvl="0" w:tplc="DE82E1A6">
      <w:start w:val="1"/>
      <w:numFmt w:val="bullet"/>
      <w:lvlText w:val=""/>
      <w:lvlJc w:val="left"/>
      <w:pPr>
        <w:ind w:left="420" w:hanging="360"/>
      </w:pPr>
      <w:rPr>
        <w:rFonts w:ascii="Wingdings" w:eastAsia="Yoon 윤고딕 530_TT" w:hAnsi="Wingdings" w:cs="바탕" w:hint="default"/>
      </w:rPr>
    </w:lvl>
    <w:lvl w:ilvl="1" w:tplc="04090003" w:tentative="1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abstractNum w:abstractNumId="1">
    <w:nsid w:val="201C012C"/>
    <w:multiLevelType w:val="hybridMultilevel"/>
    <w:tmpl w:val="8DD0F874"/>
    <w:lvl w:ilvl="0" w:tplc="8EC83856">
      <w:start w:val="1"/>
      <w:numFmt w:val="bullet"/>
      <w:lvlText w:val=""/>
      <w:lvlJc w:val="left"/>
      <w:pPr>
        <w:ind w:left="760" w:hanging="360"/>
      </w:pPr>
      <w:rPr>
        <w:rFonts w:ascii="Wingdings" w:eastAsia="Yoon 윤고딕 530_TT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C1860C1"/>
    <w:multiLevelType w:val="hybridMultilevel"/>
    <w:tmpl w:val="7E5E38B2"/>
    <w:lvl w:ilvl="0" w:tplc="19D678A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32A821A1"/>
    <w:multiLevelType w:val="hybridMultilevel"/>
    <w:tmpl w:val="61FA171C"/>
    <w:lvl w:ilvl="0" w:tplc="7CBCB3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49382F1D"/>
    <w:multiLevelType w:val="hybridMultilevel"/>
    <w:tmpl w:val="8EE0C918"/>
    <w:lvl w:ilvl="0" w:tplc="F9DC3598">
      <w:start w:val="1"/>
      <w:numFmt w:val="bullet"/>
      <w:lvlText w:val=""/>
      <w:lvlJc w:val="left"/>
      <w:pPr>
        <w:ind w:left="760" w:hanging="360"/>
      </w:pPr>
      <w:rPr>
        <w:rFonts w:ascii="Wingdings" w:eastAsia="Yoon 윤고딕 530_TT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ACA6267"/>
    <w:multiLevelType w:val="hybridMultilevel"/>
    <w:tmpl w:val="386E3606"/>
    <w:lvl w:ilvl="0" w:tplc="0ABE6B5C">
      <w:start w:val="1"/>
      <w:numFmt w:val="decimal"/>
      <w:lvlText w:val="%1."/>
      <w:lvlJc w:val="left"/>
      <w:pPr>
        <w:ind w:left="760" w:hanging="360"/>
      </w:pPr>
      <w:rPr>
        <w:rFonts w:ascii="바탕" w:eastAsia="바탕" w:hAnsi="바탕" w:cs="바탕" w:hint="eastAsia"/>
        <w:sz w:val="1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508A7947"/>
    <w:multiLevelType w:val="hybridMultilevel"/>
    <w:tmpl w:val="46187B08"/>
    <w:lvl w:ilvl="0" w:tplc="ED707670">
      <w:start w:val="1"/>
      <w:numFmt w:val="bullet"/>
      <w:lvlText w:val=""/>
      <w:lvlJc w:val="left"/>
      <w:pPr>
        <w:ind w:left="760" w:hanging="360"/>
      </w:pPr>
      <w:rPr>
        <w:rFonts w:ascii="Wingdings" w:eastAsia="Yoon 윤고딕 530_TT" w:hAnsi="Wingdings" w:cs="바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5D227B3"/>
    <w:multiLevelType w:val="hybridMultilevel"/>
    <w:tmpl w:val="0144CF02"/>
    <w:lvl w:ilvl="0" w:tplc="FA66C6C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58A73CDA"/>
    <w:multiLevelType w:val="hybridMultilevel"/>
    <w:tmpl w:val="0EFC3E92"/>
    <w:lvl w:ilvl="0" w:tplc="BBA2C0E8">
      <w:start w:val="1"/>
      <w:numFmt w:val="bullet"/>
      <w:lvlText w:val=""/>
      <w:lvlJc w:val="left"/>
      <w:pPr>
        <w:ind w:left="780" w:hanging="360"/>
      </w:pPr>
      <w:rPr>
        <w:rFonts w:ascii="Wingdings" w:eastAsia="Yoon 윤고딕 530_TT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00"/>
      </w:pPr>
      <w:rPr>
        <w:rFonts w:ascii="Wingdings" w:hAnsi="Wingdings" w:hint="default"/>
      </w:rPr>
    </w:lvl>
  </w:abstractNum>
  <w:abstractNum w:abstractNumId="9">
    <w:nsid w:val="5CDE0062"/>
    <w:multiLevelType w:val="hybridMultilevel"/>
    <w:tmpl w:val="9B34C802"/>
    <w:lvl w:ilvl="0" w:tplc="615A43C0">
      <w:start w:val="2016"/>
      <w:numFmt w:val="bullet"/>
      <w:lvlText w:val="-"/>
      <w:lvlJc w:val="left"/>
      <w:pPr>
        <w:ind w:left="760" w:hanging="360"/>
      </w:pPr>
      <w:rPr>
        <w:rFonts w:ascii="Yoon 윤고딕 530_TT" w:eastAsia="Yoon 윤고딕 530_TT" w:hAnsi="바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39E7F0E"/>
    <w:multiLevelType w:val="hybridMultilevel"/>
    <w:tmpl w:val="E4BA554E"/>
    <w:lvl w:ilvl="0" w:tplc="024EED40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701935E8"/>
    <w:multiLevelType w:val="hybridMultilevel"/>
    <w:tmpl w:val="C018F11E"/>
    <w:lvl w:ilvl="0" w:tplc="DC4CE9C4">
      <w:start w:val="1"/>
      <w:numFmt w:val="decimal"/>
      <w:lvlText w:val="%1."/>
      <w:lvlJc w:val="left"/>
      <w:pPr>
        <w:ind w:left="760" w:hanging="360"/>
      </w:pPr>
      <w:rPr>
        <w:rFonts w:hAnsiTheme="minorHAnsi" w:cstheme="minorBidi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10"/>
  </w:num>
  <w:num w:numId="5">
    <w:abstractNumId w:val="3"/>
  </w:num>
  <w:num w:numId="6">
    <w:abstractNumId w:val="0"/>
  </w:num>
  <w:num w:numId="7">
    <w:abstractNumId w:val="8"/>
  </w:num>
  <w:num w:numId="8">
    <w:abstractNumId w:val="6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75"/>
    <w:rsid w:val="000702C0"/>
    <w:rsid w:val="00085047"/>
    <w:rsid w:val="000B5682"/>
    <w:rsid w:val="000C16E5"/>
    <w:rsid w:val="000D6CB5"/>
    <w:rsid w:val="000D6FC5"/>
    <w:rsid w:val="00101069"/>
    <w:rsid w:val="001700EA"/>
    <w:rsid w:val="00194817"/>
    <w:rsid w:val="001A63C7"/>
    <w:rsid w:val="0024792A"/>
    <w:rsid w:val="002866DB"/>
    <w:rsid w:val="00286F8C"/>
    <w:rsid w:val="00287A15"/>
    <w:rsid w:val="0033373B"/>
    <w:rsid w:val="003740E5"/>
    <w:rsid w:val="0039116E"/>
    <w:rsid w:val="00442269"/>
    <w:rsid w:val="004929B1"/>
    <w:rsid w:val="004D47AD"/>
    <w:rsid w:val="004F4C89"/>
    <w:rsid w:val="00502D44"/>
    <w:rsid w:val="0051646E"/>
    <w:rsid w:val="005459F2"/>
    <w:rsid w:val="00571097"/>
    <w:rsid w:val="005C3680"/>
    <w:rsid w:val="00632120"/>
    <w:rsid w:val="0064054A"/>
    <w:rsid w:val="006965E1"/>
    <w:rsid w:val="006D3942"/>
    <w:rsid w:val="00735C44"/>
    <w:rsid w:val="0079147F"/>
    <w:rsid w:val="007C1675"/>
    <w:rsid w:val="007F0C3F"/>
    <w:rsid w:val="008C34CC"/>
    <w:rsid w:val="008C76B4"/>
    <w:rsid w:val="008F3DC9"/>
    <w:rsid w:val="00972A6E"/>
    <w:rsid w:val="009A1184"/>
    <w:rsid w:val="009E54B5"/>
    <w:rsid w:val="009E7258"/>
    <w:rsid w:val="00A83D29"/>
    <w:rsid w:val="00B20E2D"/>
    <w:rsid w:val="00B505C7"/>
    <w:rsid w:val="00B640D5"/>
    <w:rsid w:val="00B7460F"/>
    <w:rsid w:val="00B879CD"/>
    <w:rsid w:val="00C54E4A"/>
    <w:rsid w:val="00C77AB8"/>
    <w:rsid w:val="00D316DD"/>
    <w:rsid w:val="00D47B8C"/>
    <w:rsid w:val="00D53B3E"/>
    <w:rsid w:val="00D71548"/>
    <w:rsid w:val="00E14A11"/>
    <w:rsid w:val="00E56B0F"/>
    <w:rsid w:val="00E96E89"/>
    <w:rsid w:val="00EC6E32"/>
    <w:rsid w:val="00F173EA"/>
    <w:rsid w:val="00F70144"/>
    <w:rsid w:val="00FD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5CE328-BDD5-435A-AD3C-65AB04E4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88" w:lineRule="auto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3Char">
    <w:name w:val="제목 3 Char"/>
    <w:basedOn w:val="a0"/>
    <w:link w:val="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5Char">
    <w:name w:val="제목 5 Char"/>
    <w:basedOn w:val="a0"/>
    <w:link w:val="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6Char">
    <w:name w:val="제목 6 Char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7Char">
    <w:name w:val="제목 7 Char"/>
    <w:basedOn w:val="a0"/>
    <w:link w:val="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8Char">
    <w:name w:val="제목 8 Char"/>
    <w:basedOn w:val="a0"/>
    <w:link w:val="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9Char">
    <w:name w:val="제목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Char">
    <w:name w:val="제목 Char"/>
    <w:basedOn w:val="a0"/>
    <w:link w:val="a4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a5">
    <w:name w:val="Subtitle"/>
    <w:basedOn w:val="a"/>
    <w:next w:val="a"/>
    <w:link w:val="Char0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Char0">
    <w:name w:val="부제 Char"/>
    <w:basedOn w:val="a0"/>
    <w:link w:val="a5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Emphasis"/>
    <w:basedOn w:val="a0"/>
    <w:uiPriority w:val="20"/>
    <w:qFormat/>
    <w:rPr>
      <w:i/>
      <w:iCs/>
    </w:rPr>
  </w:style>
  <w:style w:type="paragraph" w:styleId="a8">
    <w:name w:val="No Spacing"/>
    <w:link w:val="Char1"/>
    <w:uiPriority w:val="1"/>
    <w:qFormat/>
    <w:pPr>
      <w:spacing w:after="0" w:line="240" w:lineRule="auto"/>
    </w:pPr>
  </w:style>
  <w:style w:type="character" w:customStyle="1" w:styleId="Char1">
    <w:name w:val="간격 없음 Char"/>
    <w:basedOn w:val="a0"/>
    <w:link w:val="a8"/>
    <w:uiPriority w:val="1"/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har2">
    <w:name w:val="인용 Char"/>
    <w:basedOn w:val="a0"/>
    <w:link w:val="aa"/>
    <w:uiPriority w:val="29"/>
    <w:rPr>
      <w:i/>
      <w:iCs/>
      <w:color w:val="7A7A7A" w:themeColor="accent1"/>
      <w:sz w:val="28"/>
    </w:rPr>
  </w:style>
  <w:style w:type="paragraph" w:styleId="ab">
    <w:name w:val="Intense Quote"/>
    <w:basedOn w:val="a"/>
    <w:next w:val="a"/>
    <w:link w:val="Char3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har3">
    <w:name w:val="강한 인용 Char"/>
    <w:basedOn w:val="a0"/>
    <w:link w:val="ab"/>
    <w:uiPriority w:val="30"/>
    <w:rPr>
      <w:b/>
      <w:bCs/>
      <w:i/>
      <w:iCs/>
      <w:color w:val="7F7F7F" w:themeColor="text1" w:themeTint="80"/>
      <w:sz w:val="26"/>
    </w:rPr>
  </w:style>
  <w:style w:type="character" w:styleId="ac">
    <w:name w:val="Subtle Emphasis"/>
    <w:basedOn w:val="a0"/>
    <w:uiPriority w:val="19"/>
    <w:qFormat/>
    <w:rPr>
      <w:i/>
      <w:iCs/>
      <w:color w:val="7A7A7A" w:themeColor="accent1"/>
    </w:rPr>
  </w:style>
  <w:style w:type="character" w:styleId="ad">
    <w:name w:val="Intense Emphasis"/>
    <w:basedOn w:val="a0"/>
    <w:uiPriority w:val="21"/>
    <w:qFormat/>
    <w:rPr>
      <w:b/>
      <w:bCs/>
      <w:i/>
      <w:iCs/>
      <w:color w:val="D1282E" w:themeColor="text2"/>
    </w:rPr>
  </w:style>
  <w:style w:type="character" w:styleId="ae">
    <w:name w:val="Subtle Reference"/>
    <w:basedOn w:val="a0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af">
    <w:name w:val="Intense Reference"/>
    <w:basedOn w:val="a0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af0">
    <w:name w:val="Book Title"/>
    <w:basedOn w:val="a0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풍선 도움말 텍스트 Char"/>
    <w:basedOn w:val="a0"/>
    <w:link w:val="af1"/>
    <w:uiPriority w:val="99"/>
    <w:semiHidden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rPr>
      <w:color w:val="808080"/>
    </w:rPr>
  </w:style>
  <w:style w:type="paragraph" w:styleId="af3">
    <w:name w:val="header"/>
    <w:basedOn w:val="a"/>
    <w:link w:val="Char5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Char5">
    <w:name w:val="머리글 Char"/>
    <w:basedOn w:val="a0"/>
    <w:link w:val="af3"/>
    <w:uiPriority w:val="99"/>
    <w:rPr>
      <w:lang w:eastAsia="ja-JP"/>
    </w:rPr>
  </w:style>
  <w:style w:type="paragraph" w:styleId="af4">
    <w:name w:val="footer"/>
    <w:basedOn w:val="a"/>
    <w:link w:val="Char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6">
    <w:name w:val="바닥글 Char"/>
    <w:basedOn w:val="a0"/>
    <w:link w:val="af4"/>
    <w:uiPriority w:val="99"/>
  </w:style>
  <w:style w:type="character" w:styleId="af5">
    <w:name w:val="Hyperlink"/>
    <w:basedOn w:val="a0"/>
    <w:uiPriority w:val="99"/>
    <w:unhideWhenUsed/>
    <w:rsid w:val="008C34CC"/>
    <w:rPr>
      <w:color w:val="CC9900" w:themeColor="hyperlink"/>
      <w:u w:val="single"/>
    </w:rPr>
  </w:style>
  <w:style w:type="table" w:styleId="af6">
    <w:name w:val="Table Grid"/>
    <w:basedOn w:val="a1"/>
    <w:uiPriority w:val="59"/>
    <w:rsid w:val="00FD1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1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min@artphil.com" TargetMode="External"/><Relationship Id="rId18" Type="http://schemas.openxmlformats.org/officeDocument/2006/relationships/image" Target="media/image6.jpg"/><Relationship Id="rId26" Type="http://schemas.openxmlformats.org/officeDocument/2006/relationships/hyperlink" Target="mailto:admin@artphil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admin@artph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admin@artphil.com" TargetMode="External"/><Relationship Id="rId17" Type="http://schemas.openxmlformats.org/officeDocument/2006/relationships/image" Target="media/image5.jpg"/><Relationship Id="rId25" Type="http://schemas.openxmlformats.org/officeDocument/2006/relationships/hyperlink" Target="mailto:admin@artph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admin@artphil.co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neolook.com" TargetMode="External"/><Relationship Id="rId23" Type="http://schemas.openxmlformats.org/officeDocument/2006/relationships/hyperlink" Target="mailto:admin@artphil.com" TargetMode="External"/><Relationship Id="rId28" Type="http://schemas.openxmlformats.org/officeDocument/2006/relationships/hyperlink" Target="mailto:admin@artphi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neolook.com/p/how-to-use" TargetMode="External"/><Relationship Id="rId22" Type="http://schemas.openxmlformats.org/officeDocument/2006/relationships/hyperlink" Target="mailto:admin@artphil.com" TargetMode="External"/><Relationship Id="rId27" Type="http://schemas.openxmlformats.org/officeDocument/2006/relationships/hyperlink" Target="mailto:admin@artphil.com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istrar\AppData\Roaming\Microsoft\Templates\&#48372;&#44256;&#49436;(&#54596;&#49688;%20&#46356;&#51088;&#51064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60278C77EAF40429D9D66FD6C1D418E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0A938290-9772-40E2-A456-1CAA8B914F44}"/>
      </w:docPartPr>
      <w:docPartBody>
        <w:p w:rsidR="00276A05" w:rsidRDefault="009D34B2">
          <w:pPr>
            <w:pStyle w:val="060278C77EAF40429D9D66FD6C1D418E"/>
          </w:pPr>
          <w:r w:rsidRPr="00E96E89">
            <w:rPr>
              <w:rFonts w:eastAsia="굴림"/>
              <w:b/>
            </w:rPr>
            <w:t>[</w:t>
          </w:r>
          <w:r w:rsidRPr="00E96E89">
            <w:rPr>
              <w:rFonts w:eastAsia="굴림" w:hint="eastAsia"/>
              <w:b/>
            </w:rPr>
            <w:t>문서</w:t>
          </w:r>
          <w:r w:rsidRPr="00E96E89">
            <w:rPr>
              <w:rFonts w:eastAsia="굴림"/>
              <w:b/>
            </w:rPr>
            <w:t xml:space="preserve"> </w:t>
          </w:r>
          <w:r w:rsidRPr="00E96E89">
            <w:rPr>
              <w:rFonts w:eastAsia="굴림" w:hint="eastAsia"/>
              <w:b/>
            </w:rPr>
            <w:t>제목</w:t>
          </w:r>
          <w:r w:rsidRPr="00E96E89">
            <w:rPr>
              <w:rFonts w:eastAsia="굴림"/>
              <w:b/>
            </w:rPr>
            <w:t xml:space="preserve"> </w:t>
          </w:r>
          <w:r w:rsidRPr="00E96E89">
            <w:rPr>
              <w:rFonts w:eastAsia="굴림" w:hint="eastAsia"/>
              <w:b/>
            </w:rPr>
            <w:t>입력</w:t>
          </w:r>
          <w:r w:rsidRPr="00E96E89">
            <w:rPr>
              <w:rFonts w:eastAsia="굴림"/>
              <w:b/>
            </w:rPr>
            <w:t>]</w:t>
          </w:r>
        </w:p>
      </w:docPartBody>
    </w:docPart>
    <w:docPart>
      <w:docPartPr>
        <w:name w:val="53675DF1BA98433A88F7BC886969F5AC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0F09FCF8-6AC7-4DC6-8C46-AB26E63F76CF}"/>
      </w:docPartPr>
      <w:docPartBody>
        <w:p w:rsidR="00276A05" w:rsidRDefault="009D34B2">
          <w:pPr>
            <w:pStyle w:val="53675DF1BA98433A88F7BC886969F5AC"/>
          </w:pPr>
          <w:r w:rsidRPr="00E96E89">
            <w:rPr>
              <w:rStyle w:val="a3"/>
              <w:rFonts w:eastAsia="굴림"/>
              <w:b/>
            </w:rPr>
            <w:t>[</w:t>
          </w:r>
          <w:r w:rsidRPr="00E96E89">
            <w:rPr>
              <w:rStyle w:val="a3"/>
              <w:rFonts w:eastAsia="굴림" w:hint="eastAsia"/>
              <w:b/>
            </w:rPr>
            <w:t>문서</w:t>
          </w:r>
          <w:r w:rsidRPr="00E96E89">
            <w:rPr>
              <w:rStyle w:val="a3"/>
              <w:rFonts w:eastAsia="굴림"/>
              <w:b/>
            </w:rPr>
            <w:t xml:space="preserve"> </w:t>
          </w:r>
          <w:r w:rsidRPr="00E96E89">
            <w:rPr>
              <w:rStyle w:val="a3"/>
              <w:rFonts w:eastAsia="굴림" w:hint="eastAsia"/>
              <w:b/>
            </w:rPr>
            <w:t>부제</w:t>
          </w:r>
          <w:r w:rsidRPr="00E96E89">
            <w:rPr>
              <w:rStyle w:val="a3"/>
              <w:rFonts w:eastAsia="굴림"/>
              <w:b/>
            </w:rPr>
            <w:t xml:space="preserve"> </w:t>
          </w:r>
          <w:r w:rsidRPr="00E96E89">
            <w:rPr>
              <w:rStyle w:val="a3"/>
              <w:rFonts w:eastAsia="굴림" w:hint="eastAsia"/>
              <w:b/>
            </w:rPr>
            <w:t>입력</w:t>
          </w:r>
          <w:r w:rsidRPr="00E96E89">
            <w:rPr>
              <w:rStyle w:val="a3"/>
              <w:rFonts w:eastAsia="굴림"/>
              <w:b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oon 윤고딕 530_TT">
    <w:panose1 w:val="02090603020101020101"/>
    <w:charset w:val="81"/>
    <w:family w:val="roman"/>
    <w:pitch w:val="variable"/>
    <w:sig w:usb0="800002A7" w:usb1="39D7FCFB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Yoon 윤고딕 550_TT">
    <w:panose1 w:val="02090603020101020101"/>
    <w:charset w:val="81"/>
    <w:family w:val="roman"/>
    <w:pitch w:val="variable"/>
    <w:sig w:usb0="800002A7" w:usb1="39D7FCFB" w:usb2="00000010" w:usb3="00000000" w:csb0="00080000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4B2"/>
    <w:rsid w:val="001F59D4"/>
    <w:rsid w:val="00276A05"/>
    <w:rsid w:val="004542E5"/>
    <w:rsid w:val="004E1160"/>
    <w:rsid w:val="007C1E22"/>
    <w:rsid w:val="009D34B2"/>
    <w:rsid w:val="00C73928"/>
    <w:rsid w:val="00D96DBB"/>
    <w:rsid w:val="00FD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wordWrap/>
      <w:autoSpaceDE/>
      <w:autoSpaceDN/>
      <w:spacing w:before="480" w:after="0" w:line="288" w:lineRule="auto"/>
      <w:jc w:val="left"/>
      <w:outlineLvl w:val="0"/>
    </w:pPr>
    <w:rPr>
      <w:rFonts w:asciiTheme="majorHAnsi" w:eastAsiaTheme="majorEastAsia" w:hAnsiTheme="majorHAnsi" w:cstheme="majorBidi"/>
      <w:bCs/>
      <w:caps/>
      <w:color w:val="5B9BD5" w:themeColor="accent1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widowControl/>
      <w:wordWrap/>
      <w:autoSpaceDE/>
      <w:autoSpaceDN/>
      <w:spacing w:before="200" w:after="0" w:line="288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widowControl/>
      <w:wordWrap/>
      <w:autoSpaceDE/>
      <w:autoSpaceDN/>
      <w:spacing w:before="60" w:after="0" w:line="240" w:lineRule="auto"/>
      <w:jc w:val="left"/>
      <w:outlineLvl w:val="2"/>
    </w:pPr>
    <w:rPr>
      <w:rFonts w:eastAsiaTheme="majorEastAsia" w:cstheme="majorBidi"/>
      <w:b/>
      <w:bCs/>
      <w:caps/>
      <w:color w:val="44546A" w:themeColor="text2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60278C77EAF40429D9D66FD6C1D418E">
    <w:name w:val="060278C77EAF40429D9D66FD6C1D418E"/>
    <w:pPr>
      <w:widowControl w:val="0"/>
      <w:wordWrap w:val="0"/>
      <w:autoSpaceDE w:val="0"/>
      <w:autoSpaceDN w:val="0"/>
    </w:pPr>
  </w:style>
  <w:style w:type="character" w:styleId="a3">
    <w:name w:val="Placeholder Text"/>
    <w:basedOn w:val="a0"/>
    <w:uiPriority w:val="99"/>
    <w:rsid w:val="00276A05"/>
    <w:rPr>
      <w:color w:val="808080"/>
    </w:rPr>
  </w:style>
  <w:style w:type="paragraph" w:customStyle="1" w:styleId="53675DF1BA98433A88F7BC886969F5AC">
    <w:name w:val="53675DF1BA98433A88F7BC886969F5AC"/>
    <w:pPr>
      <w:widowControl w:val="0"/>
      <w:wordWrap w:val="0"/>
      <w:autoSpaceDE w:val="0"/>
      <w:autoSpaceDN w:val="0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bCs/>
      <w:caps/>
      <w:color w:val="5B9BD5" w:themeColor="accent1"/>
      <w:kern w:val="0"/>
      <w:sz w:val="28"/>
      <w:szCs w:val="28"/>
      <w:lang w:eastAsia="en-US"/>
    </w:rPr>
  </w:style>
  <w:style w:type="character" w:customStyle="1" w:styleId="2Char">
    <w:name w:val="제목 2 Char"/>
    <w:basedOn w:val="a0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character" w:customStyle="1" w:styleId="3Char">
    <w:name w:val="제목 3 Char"/>
    <w:basedOn w:val="a0"/>
    <w:link w:val="3"/>
    <w:uiPriority w:val="9"/>
    <w:rPr>
      <w:rFonts w:eastAsiaTheme="majorEastAsia" w:cstheme="majorBidi"/>
      <w:b/>
      <w:bCs/>
      <w:caps/>
      <w:color w:val="44546A" w:themeColor="text2"/>
      <w:kern w:val="0"/>
      <w:sz w:val="22"/>
      <w:lang w:eastAsia="en-US"/>
    </w:rPr>
  </w:style>
  <w:style w:type="paragraph" w:customStyle="1" w:styleId="A3821527D16C4C319387F17189381644">
    <w:name w:val="A3821527D16C4C319387F17189381644"/>
    <w:pPr>
      <w:widowControl w:val="0"/>
      <w:wordWrap w:val="0"/>
      <w:autoSpaceDE w:val="0"/>
      <w:autoSpaceDN w:val="0"/>
    </w:pPr>
  </w:style>
  <w:style w:type="paragraph" w:customStyle="1" w:styleId="FB51718FC1484A2587E97F74DE2A868B">
    <w:name w:val="FB51718FC1484A2587E97F74DE2A868B"/>
    <w:pPr>
      <w:widowControl w:val="0"/>
      <w:wordWrap w:val="0"/>
      <w:autoSpaceDE w:val="0"/>
      <w:autoSpaceDN w:val="0"/>
    </w:pPr>
  </w:style>
  <w:style w:type="paragraph" w:customStyle="1" w:styleId="A8999EA92D5B45BD8DEC38892E30C32D">
    <w:name w:val="A8999EA92D5B45BD8DEC38892E30C32D"/>
    <w:rsid w:val="00276A05"/>
    <w:pPr>
      <w:widowControl w:val="0"/>
      <w:wordWrap w:val="0"/>
      <w:autoSpaceDE w:val="0"/>
      <w:autoSpaceDN w:val="0"/>
    </w:pPr>
  </w:style>
  <w:style w:type="paragraph" w:customStyle="1" w:styleId="7BA6BC3540084727B344A55AE2574E90">
    <w:name w:val="7BA6BC3540084727B344A55AE2574E90"/>
    <w:rsid w:val="00276A05"/>
    <w:pPr>
      <w:widowControl w:val="0"/>
      <w:wordWrap w:val="0"/>
      <w:autoSpaceDE w:val="0"/>
      <w:autoSpaceDN w:val="0"/>
    </w:pPr>
  </w:style>
  <w:style w:type="paragraph" w:customStyle="1" w:styleId="227DC87282074E698433E47A2205FFDF">
    <w:name w:val="227DC87282074E698433E47A2205FFDF"/>
    <w:rsid w:val="00276A05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4ED7B-69BA-4A44-9243-1DAC18E24D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924586-750A-486D-9253-685D9977B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보고서(필수 디자인)</Template>
  <TotalTime>1</TotalTime>
  <Pages>7</Pages>
  <Words>619</Words>
  <Characters>3530</Characters>
  <Application>Microsoft Office Word</Application>
  <DocSecurity>0</DocSecurity>
  <Lines>29</Lines>
  <Paragraphs>8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Project broom</vt:lpstr>
      <vt:lpstr/>
      <vt:lpstr>    제목 2</vt:lpstr>
      <vt:lpstr>        Heading 3</vt:lpstr>
    </vt:vector>
  </TitlesOfParts>
  <Company/>
  <LinksUpToDate>false</LinksUpToDate>
  <CharactersWithSpaces>4141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broom</dc:title>
  <dc:subject>접수기간 | 2016년 4월 1일 – 6월 1일</dc:subject>
  <dc:creator>Registrar</dc:creator>
  <cp:keywords/>
  <cp:lastModifiedBy>Registrar</cp:lastModifiedBy>
  <cp:revision>2</cp:revision>
  <cp:lastPrinted>2016-03-12T01:35:00Z</cp:lastPrinted>
  <dcterms:created xsi:type="dcterms:W3CDTF">2016-05-19T05:25:00Z</dcterms:created>
  <dcterms:modified xsi:type="dcterms:W3CDTF">2016-05-19T05:25:00Z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